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2C0DFF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 xml:space="preserve">4 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>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370DEA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70DE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370DE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70DE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70DE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370DEA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370DE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370DEA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70DEA" w:rsidRPr="007B107C" w:rsidTr="001D5BF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370DEA" w:rsidRPr="007B107C" w:rsidRDefault="00370DEA" w:rsidP="001D5BFD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370DEA" w:rsidRPr="007B107C" w:rsidRDefault="00370DEA" w:rsidP="001D5BFD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70DE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370DE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370DEA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370DEA" w:rsidRPr="007B107C" w:rsidRDefault="00370DEA" w:rsidP="001D5BFD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370DEA" w:rsidRPr="007B107C" w:rsidRDefault="00370DEA" w:rsidP="001D5BFD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370DEA" w:rsidRPr="007B107C" w:rsidRDefault="00370DEA" w:rsidP="001D5BFD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370DEA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370DE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Sukcesywna dostawa drobnego sprzętu eksploatacyjnego do badań laboratoryjnych - kolumny chromatograficzne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370DEA" w:rsidRPr="00370DE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370DEA" w:rsidRPr="00370DE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DEA" w:rsidRDefault="00370DEA" w:rsidP="00370DEA">
      <w:pPr>
        <w:spacing w:after="0" w:line="240" w:lineRule="auto"/>
      </w:pPr>
      <w:r>
        <w:separator/>
      </w:r>
    </w:p>
  </w:endnote>
  <w:endnote w:type="continuationSeparator" w:id="0">
    <w:p w:rsidR="00370DEA" w:rsidRDefault="00370DEA" w:rsidP="0037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DEA" w:rsidRDefault="00370DEA" w:rsidP="00370DEA">
      <w:pPr>
        <w:spacing w:after="0" w:line="240" w:lineRule="auto"/>
      </w:pPr>
      <w:r>
        <w:separator/>
      </w:r>
    </w:p>
  </w:footnote>
  <w:footnote w:type="continuationSeparator" w:id="0">
    <w:p w:rsidR="00370DEA" w:rsidRDefault="00370DEA" w:rsidP="00370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DEA" w:rsidRDefault="00370D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59F"/>
    <w:rsid w:val="002621C4"/>
    <w:rsid w:val="002C0DFF"/>
    <w:rsid w:val="00370DEA"/>
    <w:rsid w:val="007B107C"/>
    <w:rsid w:val="007C7D43"/>
    <w:rsid w:val="00843802"/>
    <w:rsid w:val="008750B3"/>
    <w:rsid w:val="00AA0CF7"/>
    <w:rsid w:val="00AD059F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47FCD"/>
  <w15:chartTrackingRefBased/>
  <w15:docId w15:val="{51CA49C7-1EDD-4DC5-A992-4DE5F148D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0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DEA"/>
  </w:style>
  <w:style w:type="paragraph" w:styleId="Stopka">
    <w:name w:val="footer"/>
    <w:basedOn w:val="Normalny"/>
    <w:link w:val="StopkaZnak"/>
    <w:uiPriority w:val="99"/>
    <w:unhideWhenUsed/>
    <w:rsid w:val="00370D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D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389</Words>
  <Characters>2336</Characters>
  <Application>Microsoft Office Word</Application>
  <DocSecurity>0</DocSecurity>
  <Lines>19</Lines>
  <Paragraphs>5</Paragraphs>
  <ScaleCrop>false</ScaleCrop>
  <Company/>
  <LinksUpToDate>false</LinksUpToDate>
  <CharactersWithSpaces>2720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2025-01-29T10:35:00Z</cp:lastPrinted>
  <dcterms:created xsi:type="dcterms:W3CDTF">2025-01-29T10:35:00Z</dcterms:created>
  <dcterms:modified xsi:type="dcterms:W3CDTF">2025-01-29T10:35:00Z</dcterms:modified>
</cp:coreProperties>
</file>