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69A2D" w14:textId="77777777"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14:paraId="1AF563D3" w14:textId="40356A72"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104B99">
        <w:rPr>
          <w:bCs/>
          <w:sz w:val="22"/>
          <w:szCs w:val="22"/>
        </w:rPr>
        <w:t>5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14:paraId="449FB48B" w14:textId="77777777" w:rsidTr="00AF7375">
        <w:tc>
          <w:tcPr>
            <w:tcW w:w="9104" w:type="dxa"/>
            <w:shd w:val="clear" w:color="auto" w:fill="auto"/>
          </w:tcPr>
          <w:p w14:paraId="53036753" w14:textId="77777777"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B4B2F7" w14:textId="3FF8FE97" w:rsidR="00D93133" w:rsidRPr="00104B99" w:rsidRDefault="00175DC6" w:rsidP="00104B99">
      <w:pPr>
        <w:jc w:val="center"/>
        <w:rPr>
          <w:b/>
          <w:i/>
          <w:sz w:val="26"/>
          <w:szCs w:val="26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</w:t>
      </w:r>
      <w:bookmarkStart w:id="1" w:name="_GoBack"/>
      <w:bookmarkEnd w:id="1"/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B114E0" w:rsidRPr="00B114E0">
        <w:rPr>
          <w:rFonts w:ascii="Times New Roman" w:hAnsi="Times New Roman"/>
          <w:b/>
          <w:sz w:val="20"/>
          <w:szCs w:val="20"/>
        </w:rPr>
        <w:t>dot. postępowania prowadzonego w trybie podstawowym na po</w:t>
      </w:r>
      <w:r w:rsidR="00104B99">
        <w:rPr>
          <w:rFonts w:ascii="Times New Roman" w:hAnsi="Times New Roman"/>
          <w:b/>
          <w:sz w:val="20"/>
          <w:szCs w:val="20"/>
        </w:rPr>
        <w:t xml:space="preserve">dstawie art. 275 pkt 1 </w:t>
      </w:r>
      <w:r w:rsidR="00B114E0" w:rsidRPr="00B114E0">
        <w:rPr>
          <w:rFonts w:ascii="Times New Roman" w:hAnsi="Times New Roman"/>
          <w:b/>
          <w:sz w:val="20"/>
          <w:szCs w:val="20"/>
        </w:rPr>
        <w:t>ustawy z dnia 11 września 2019 r. Prawo zamówień publicznych pn.: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104B99" w:rsidRPr="00104B99">
        <w:rPr>
          <w:rFonts w:ascii="Times New Roman" w:hAnsi="Times New Roman"/>
          <w:b/>
          <w:sz w:val="28"/>
          <w:szCs w:val="28"/>
        </w:rPr>
        <w:t>„Usługa odbioru, transportu i utylizacji odpadów medycznych.”</w:t>
      </w:r>
    </w:p>
    <w:p w14:paraId="74425357" w14:textId="2333E7E4" w:rsidR="005D2416" w:rsidRPr="00E9294F" w:rsidRDefault="005D241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D2416">
        <w:rPr>
          <w:rFonts w:ascii="Times New Roman" w:eastAsia="Times New Roman" w:hAnsi="Times New Roman"/>
          <w:b/>
          <w:lang w:eastAsia="pl-PL"/>
        </w:rPr>
        <w:t>Znak sprawy:</w:t>
      </w:r>
      <w:r w:rsidRPr="00D93133">
        <w:rPr>
          <w:rFonts w:ascii="Times New Roman" w:eastAsia="Times New Roman" w:hAnsi="Times New Roman"/>
          <w:lang w:eastAsia="pl-PL"/>
        </w:rPr>
        <w:t xml:space="preserve"> </w:t>
      </w:r>
      <w:r w:rsidR="009C6D1D" w:rsidRPr="009C6D1D">
        <w:rPr>
          <w:rFonts w:ascii="Times New Roman" w:hAnsi="Times New Roman"/>
          <w:b/>
        </w:rPr>
        <w:t>TP/2</w:t>
      </w:r>
      <w:r w:rsidR="00104B99">
        <w:rPr>
          <w:rFonts w:ascii="Times New Roman" w:hAnsi="Times New Roman"/>
          <w:b/>
        </w:rPr>
        <w:t>52/UO/2/25</w:t>
      </w:r>
    </w:p>
    <w:p w14:paraId="2F8437DA" w14:textId="10F82D7B"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 xml:space="preserve">na </w:t>
      </w:r>
      <w:r w:rsidR="009C6D1D" w:rsidRPr="00D93133">
        <w:rPr>
          <w:rFonts w:ascii="Times New Roman" w:hAnsi="Times New Roman"/>
        </w:rPr>
        <w:t>podstawie …….</w:t>
      </w:r>
      <w:r w:rsidR="00DF0A4A" w:rsidRPr="00D93133">
        <w:rPr>
          <w:rFonts w:ascii="Times New Roman" w:hAnsi="Times New Roman"/>
        </w:rPr>
        <w:t>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14:paraId="7E5F7AC9" w14:textId="6CDB56D4"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</w:t>
      </w:r>
      <w:r w:rsidR="000747DC">
        <w:rPr>
          <w:rFonts w:ascii="Times New Roman" w:hAnsi="Times New Roman"/>
        </w:rPr>
        <w:t>4</w:t>
      </w:r>
      <w:r w:rsidR="00D93133">
        <w:rPr>
          <w:rFonts w:ascii="Times New Roman" w:hAnsi="Times New Roman"/>
        </w:rPr>
        <w:t xml:space="preserve"> poz. </w:t>
      </w:r>
      <w:r w:rsidR="000747DC">
        <w:rPr>
          <w:rFonts w:ascii="Times New Roman" w:hAnsi="Times New Roman"/>
        </w:rPr>
        <w:t>1320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14:paraId="2FF673FF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14:paraId="1CCCC499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14:paraId="769ED594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14:paraId="46749137" w14:textId="77777777"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14:paraId="3F6F9AB9" w14:textId="2667C2C4" w:rsidR="00104B99" w:rsidRPr="003910D7" w:rsidRDefault="00DF0A4A" w:rsidP="00104B99">
      <w:pPr>
        <w:jc w:val="both"/>
        <w:rPr>
          <w:b/>
          <w:i/>
          <w:sz w:val="26"/>
          <w:szCs w:val="26"/>
        </w:rPr>
      </w:pPr>
      <w:r w:rsidRPr="00D93133">
        <w:rPr>
          <w:rFonts w:ascii="Times New Roman" w:hAnsi="Times New Roman"/>
        </w:rPr>
        <w:t xml:space="preserve">na potrzeby wykonywania zamówienia </w:t>
      </w:r>
      <w:r w:rsidR="000747DC" w:rsidRPr="00D93133">
        <w:rPr>
          <w:rFonts w:ascii="Times New Roman" w:hAnsi="Times New Roman"/>
        </w:rPr>
        <w:t>pn</w:t>
      </w:r>
      <w:r w:rsidR="000747DC" w:rsidRPr="00104B99">
        <w:rPr>
          <w:rFonts w:ascii="Times New Roman" w:hAnsi="Times New Roman"/>
          <w:bCs/>
        </w:rPr>
        <w:t>.:</w:t>
      </w:r>
      <w:r w:rsidR="00D93133" w:rsidRPr="00104B99">
        <w:rPr>
          <w:rFonts w:ascii="Times New Roman" w:hAnsi="Times New Roman"/>
          <w:b/>
          <w:bCs/>
        </w:rPr>
        <w:t xml:space="preserve"> </w:t>
      </w:r>
      <w:r w:rsidR="00104B99" w:rsidRPr="00104B99">
        <w:rPr>
          <w:rFonts w:ascii="Times New Roman" w:hAnsi="Times New Roman"/>
          <w:b/>
        </w:rPr>
        <w:t xml:space="preserve">Usługa odbioru, </w:t>
      </w:r>
      <w:r w:rsidR="00104B99">
        <w:rPr>
          <w:rFonts w:ascii="Times New Roman" w:hAnsi="Times New Roman"/>
          <w:b/>
        </w:rPr>
        <w:t>transportu i utylizacji odpadów medycznych.</w:t>
      </w:r>
    </w:p>
    <w:p w14:paraId="0DC5966C" w14:textId="1953D06D" w:rsidR="00D93133" w:rsidRPr="009C6D1D" w:rsidRDefault="00D93133" w:rsidP="009C6D1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2416A169" w14:textId="77777777" w:rsidR="009C6D1D" w:rsidRDefault="009C6D1D" w:rsidP="00175DC6">
      <w:pPr>
        <w:pStyle w:val="Bezodstpw"/>
        <w:rPr>
          <w:rFonts w:ascii="Times New Roman" w:hAnsi="Times New Roman"/>
        </w:rPr>
      </w:pPr>
    </w:p>
    <w:p w14:paraId="59285B4F" w14:textId="4D59E53F" w:rsidR="00DF0A4A" w:rsidRPr="00D93133" w:rsidRDefault="00DF0A4A" w:rsidP="00DC515B">
      <w:pPr>
        <w:pStyle w:val="Bezodstpw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  <w:r w:rsidR="00DC515B">
        <w:rPr>
          <w:rFonts w:ascii="Times New Roman" w:hAnsi="Times New Roman"/>
        </w:rPr>
        <w:t xml:space="preserve"> </w:t>
      </w:r>
      <w:r w:rsidR="009C6D1D" w:rsidRPr="00D93133">
        <w:rPr>
          <w:rFonts w:ascii="Times New Roman" w:hAnsi="Times New Roman"/>
        </w:rPr>
        <w:t>w następujący sposób:</w:t>
      </w:r>
      <w:r w:rsidRPr="00D93133">
        <w:rPr>
          <w:rFonts w:ascii="Times New Roman" w:hAnsi="Times New Roman"/>
          <w:color w:val="0070C0"/>
        </w:rPr>
        <w:t>…………………………………………………………………………</w:t>
      </w:r>
    </w:p>
    <w:p w14:paraId="7C43C455" w14:textId="77777777" w:rsidR="005D2416" w:rsidRDefault="005D2416" w:rsidP="00175DC6">
      <w:pPr>
        <w:pStyle w:val="Bezodstpw"/>
        <w:rPr>
          <w:rFonts w:ascii="Times New Roman" w:hAnsi="Times New Roman"/>
        </w:rPr>
      </w:pPr>
    </w:p>
    <w:p w14:paraId="4ECFDA87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14:paraId="16FF4B61" w14:textId="77777777"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14:paraId="5AFB9603" w14:textId="77777777"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14:paraId="00B6DFC3" w14:textId="5734A09E"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</w:t>
      </w:r>
      <w:r w:rsidR="000747DC">
        <w:rPr>
          <w:rFonts w:ascii="Times New Roman" w:hAnsi="Times New Roman"/>
        </w:rPr>
        <w:t>4</w:t>
      </w:r>
      <w:r w:rsidRPr="005D2416">
        <w:rPr>
          <w:rFonts w:ascii="Times New Roman" w:hAnsi="Times New Roman"/>
        </w:rPr>
        <w:t xml:space="preserve">r. poz. </w:t>
      </w:r>
      <w:r w:rsidR="000747DC">
        <w:rPr>
          <w:rFonts w:ascii="Times New Roman" w:hAnsi="Times New Roman"/>
        </w:rPr>
        <w:t>1320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</w:t>
      </w:r>
      <w:r w:rsidR="009C6D1D" w:rsidRPr="005D2416">
        <w:rPr>
          <w:rFonts w:ascii="Times New Roman" w:hAnsi="Times New Roman"/>
        </w:rPr>
        <w:t>polega na</w:t>
      </w:r>
      <w:r w:rsidRPr="005D2416">
        <w:rPr>
          <w:rFonts w:ascii="Times New Roman" w:hAnsi="Times New Roman"/>
        </w:rPr>
        <w:t xml:space="preserve">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02B2FA2F" w14:textId="77777777"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14:paraId="27349559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NALEŻY PODPISAĆ ELEKTRONICZNIE </w:t>
      </w:r>
    </w:p>
    <w:p w14:paraId="2752461E" w14:textId="1E70B89C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(</w:t>
      </w:r>
      <w:r w:rsidR="009C6D1D" w:rsidRPr="00104B99">
        <w:rPr>
          <w:rFonts w:ascii="Times New Roman" w:hAnsi="Times New Roman"/>
          <w:sz w:val="18"/>
          <w:szCs w:val="18"/>
        </w:rPr>
        <w:t>PODPISEM KWALIFIKOWANYM</w:t>
      </w:r>
      <w:r w:rsidRPr="00104B99">
        <w:rPr>
          <w:rFonts w:ascii="Times New Roman" w:hAnsi="Times New Roman"/>
          <w:sz w:val="18"/>
          <w:szCs w:val="18"/>
        </w:rPr>
        <w:t>)</w:t>
      </w:r>
    </w:p>
    <w:p w14:paraId="1A58C2BB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                    LUB</w:t>
      </w:r>
    </w:p>
    <w:p w14:paraId="5A334940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PODPISEM OSOBISTYM  </w:t>
      </w:r>
    </w:p>
    <w:p w14:paraId="7C8DFF1D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                    LUB</w:t>
      </w:r>
    </w:p>
    <w:p w14:paraId="6E810267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  PODPISEM ZAUFANYM</w:t>
      </w:r>
    </w:p>
    <w:p w14:paraId="664627D2" w14:textId="77777777"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14:paraId="2C728D9D" w14:textId="77777777"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41AF9035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073C28BC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78FDD2D1" w14:textId="77777777" w:rsidR="00B85956" w:rsidRPr="00D93133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3C8D87F9" w14:textId="77777777"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14:paraId="1CA6329A" w14:textId="38759FDE"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</w:t>
      </w:r>
      <w:r w:rsidR="009C6D1D" w:rsidRPr="00D93133">
        <w:rPr>
          <w:sz w:val="14"/>
          <w:szCs w:val="14"/>
        </w:rPr>
        <w:t>* proszę</w:t>
      </w:r>
      <w:r w:rsidRPr="00D93133">
        <w:rPr>
          <w:sz w:val="14"/>
          <w:szCs w:val="14"/>
        </w:rPr>
        <w:t xml:space="preserve">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14E477" w14:textId="77777777" w:rsidR="00FC637E" w:rsidRDefault="00FC637E" w:rsidP="00025386">
      <w:pPr>
        <w:spacing w:after="0" w:line="240" w:lineRule="auto"/>
      </w:pPr>
      <w:r>
        <w:separator/>
      </w:r>
    </w:p>
  </w:endnote>
  <w:endnote w:type="continuationSeparator" w:id="0">
    <w:p w14:paraId="6043B9BB" w14:textId="77777777" w:rsidR="00FC637E" w:rsidRDefault="00FC63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8D4927" w14:textId="77777777" w:rsidR="00FC637E" w:rsidRDefault="00FC637E" w:rsidP="00025386">
      <w:pPr>
        <w:spacing w:after="0" w:line="240" w:lineRule="auto"/>
      </w:pPr>
      <w:r>
        <w:separator/>
      </w:r>
    </w:p>
  </w:footnote>
  <w:footnote w:type="continuationSeparator" w:id="0">
    <w:p w14:paraId="3E37BD09" w14:textId="77777777" w:rsidR="00FC637E" w:rsidRDefault="00FC637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747DC"/>
    <w:rsid w:val="00084786"/>
    <w:rsid w:val="000F189F"/>
    <w:rsid w:val="00104B99"/>
    <w:rsid w:val="0012556B"/>
    <w:rsid w:val="00130B09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C450B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C6C18"/>
    <w:rsid w:val="004D7682"/>
    <w:rsid w:val="004E27D7"/>
    <w:rsid w:val="005364E3"/>
    <w:rsid w:val="00537F33"/>
    <w:rsid w:val="0055082F"/>
    <w:rsid w:val="0055145C"/>
    <w:rsid w:val="005624D8"/>
    <w:rsid w:val="00593960"/>
    <w:rsid w:val="005D2416"/>
    <w:rsid w:val="00620476"/>
    <w:rsid w:val="00657A47"/>
    <w:rsid w:val="00692529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66EA5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C6D1D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114E0"/>
    <w:rsid w:val="00B77707"/>
    <w:rsid w:val="00B818C9"/>
    <w:rsid w:val="00B85956"/>
    <w:rsid w:val="00BB4C2C"/>
    <w:rsid w:val="00BC7961"/>
    <w:rsid w:val="00BE3BCE"/>
    <w:rsid w:val="00C33CAB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15B"/>
    <w:rsid w:val="00DC587A"/>
    <w:rsid w:val="00DC652A"/>
    <w:rsid w:val="00DD65E6"/>
    <w:rsid w:val="00DE3B21"/>
    <w:rsid w:val="00DE73DD"/>
    <w:rsid w:val="00DF0A4A"/>
    <w:rsid w:val="00E2427D"/>
    <w:rsid w:val="00E27ABB"/>
    <w:rsid w:val="00E67109"/>
    <w:rsid w:val="00E86D3B"/>
    <w:rsid w:val="00EE7C6E"/>
    <w:rsid w:val="00EF3368"/>
    <w:rsid w:val="00F15AED"/>
    <w:rsid w:val="00F334B4"/>
    <w:rsid w:val="00F64096"/>
    <w:rsid w:val="00F70F8C"/>
    <w:rsid w:val="00F82D72"/>
    <w:rsid w:val="00FB7BA7"/>
    <w:rsid w:val="00FC637E"/>
    <w:rsid w:val="00FD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FC6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2022-06-28T05:27:00Z</cp:lastPrinted>
  <dcterms:created xsi:type="dcterms:W3CDTF">2025-01-29T13:10:00Z</dcterms:created>
  <dcterms:modified xsi:type="dcterms:W3CDTF">2025-01-29T13:18:00Z</dcterms:modified>
</cp:coreProperties>
</file>