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A205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5D705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D705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5D705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D705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D705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5D705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D705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D705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D7055" w:rsidRPr="007B107C" w:rsidTr="002B0A1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D7055" w:rsidRPr="007B107C" w:rsidRDefault="005D7055" w:rsidP="002B0A1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5D7055" w:rsidRPr="007B107C" w:rsidRDefault="005D7055" w:rsidP="002B0A1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D705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5D705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5D705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5D7055" w:rsidRPr="007B107C" w:rsidRDefault="005D7055" w:rsidP="002B0A1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5D7055" w:rsidRPr="007B107C" w:rsidRDefault="005D7055" w:rsidP="002B0A1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5D7055" w:rsidRPr="007B107C" w:rsidRDefault="005D7055" w:rsidP="002B0A1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5D705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5D705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Rezerwacja, sprzedaż i dostawa biletów lotniczych dla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5D7055" w:rsidRPr="005D705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5D7055" w:rsidRPr="005D705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055" w:rsidRDefault="005D7055" w:rsidP="005D7055">
      <w:pPr>
        <w:spacing w:after="0" w:line="240" w:lineRule="auto"/>
      </w:pPr>
      <w:r>
        <w:separator/>
      </w:r>
    </w:p>
  </w:endnote>
  <w:endnote w:type="continuationSeparator" w:id="0">
    <w:p w:rsidR="005D7055" w:rsidRDefault="005D7055" w:rsidP="005D7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055" w:rsidRDefault="005D70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055" w:rsidRDefault="005D70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055" w:rsidRDefault="005D7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055" w:rsidRDefault="005D7055" w:rsidP="005D7055">
      <w:pPr>
        <w:spacing w:after="0" w:line="240" w:lineRule="auto"/>
      </w:pPr>
      <w:r>
        <w:separator/>
      </w:r>
    </w:p>
  </w:footnote>
  <w:footnote w:type="continuationSeparator" w:id="0">
    <w:p w:rsidR="005D7055" w:rsidRDefault="005D7055" w:rsidP="005D7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055" w:rsidRDefault="005D70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055" w:rsidRDefault="005D70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055" w:rsidRDefault="005D70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150"/>
    <w:rsid w:val="002621C4"/>
    <w:rsid w:val="005D7055"/>
    <w:rsid w:val="007B107C"/>
    <w:rsid w:val="007C7D43"/>
    <w:rsid w:val="00843802"/>
    <w:rsid w:val="008750B3"/>
    <w:rsid w:val="00AC7150"/>
    <w:rsid w:val="00BA2052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624944F-1351-49F3-8315-192D6877E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7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7055"/>
  </w:style>
  <w:style w:type="paragraph" w:styleId="Stopka">
    <w:name w:val="footer"/>
    <w:basedOn w:val="Normalny"/>
    <w:link w:val="StopkaZnak"/>
    <w:uiPriority w:val="99"/>
    <w:unhideWhenUsed/>
    <w:rsid w:val="005D7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7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2025-01-24T09:38:00Z</cp:lastPrinted>
  <dcterms:created xsi:type="dcterms:W3CDTF">2025-01-24T09:38:00Z</dcterms:created>
  <dcterms:modified xsi:type="dcterms:W3CDTF">2025-01-24T09:38:00Z</dcterms:modified>
</cp:coreProperties>
</file>