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C080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75F6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75F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75F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75F61" w:rsidRPr="007B107C" w:rsidTr="001E4D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75F61" w:rsidRPr="007B107C" w:rsidRDefault="00F75F61" w:rsidP="001E4DA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75F61" w:rsidRPr="007B107C" w:rsidRDefault="00F75F61" w:rsidP="001E4DA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75F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F75F61" w:rsidRPr="007B107C" w:rsidRDefault="00F75F61" w:rsidP="001E4DA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75F61" w:rsidRPr="007B107C" w:rsidRDefault="00F75F61" w:rsidP="001E4DA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75F6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nowych samochodów finansowanych w formie leasingu operacyjnego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75F61" w:rsidRPr="00F75F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F61" w:rsidRDefault="00F75F61" w:rsidP="00F75F61">
      <w:pPr>
        <w:spacing w:after="0" w:line="240" w:lineRule="auto"/>
      </w:pPr>
      <w:r>
        <w:separator/>
      </w:r>
    </w:p>
  </w:endnote>
  <w:end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F61" w:rsidRDefault="00F75F61" w:rsidP="00F75F61">
      <w:pPr>
        <w:spacing w:after="0" w:line="240" w:lineRule="auto"/>
      </w:pPr>
      <w:r>
        <w:separator/>
      </w:r>
    </w:p>
  </w:footnote>
  <w:footnote w:type="continuationSeparator" w:id="0">
    <w:p w:rsidR="00F75F61" w:rsidRDefault="00F75F61" w:rsidP="00F75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F61" w:rsidRDefault="00F75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1E"/>
    <w:rsid w:val="002621C4"/>
    <w:rsid w:val="00590D1E"/>
    <w:rsid w:val="007B107C"/>
    <w:rsid w:val="007C0803"/>
    <w:rsid w:val="007C7D43"/>
    <w:rsid w:val="00843802"/>
    <w:rsid w:val="008750B3"/>
    <w:rsid w:val="00C31816"/>
    <w:rsid w:val="00F7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966D72B-4C02-4A06-8288-7E2DFE4C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F61"/>
  </w:style>
  <w:style w:type="paragraph" w:styleId="Stopka">
    <w:name w:val="footer"/>
    <w:basedOn w:val="Normalny"/>
    <w:link w:val="StopkaZnak"/>
    <w:uiPriority w:val="99"/>
    <w:unhideWhenUsed/>
    <w:rsid w:val="00F75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2025-01-22T08:11:00Z</cp:lastPrinted>
  <dcterms:created xsi:type="dcterms:W3CDTF">2025-01-22T08:11:00Z</dcterms:created>
  <dcterms:modified xsi:type="dcterms:W3CDTF">2025-01-22T08:11:00Z</dcterms:modified>
</cp:coreProperties>
</file>