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52AD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F04E5" w:rsidRPr="009F04E5">
        <w:rPr>
          <w:b/>
        </w:rPr>
        <w:t>CRZP/9/2025/AZP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F04E5" w:rsidRPr="004A5DB6" w:rsidTr="001E4DAB">
        <w:tc>
          <w:tcPr>
            <w:tcW w:w="9212" w:type="dxa"/>
            <w:shd w:val="clear" w:color="auto" w:fill="auto"/>
          </w:tcPr>
          <w:p w:rsidR="009F04E5" w:rsidRPr="004A5DB6" w:rsidRDefault="009F04E5" w:rsidP="001E4DA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F04E5" w:rsidRPr="004A5DB6" w:rsidRDefault="009F04E5" w:rsidP="001E4DA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F04E5">
              <w:t>(</w:t>
            </w:r>
            <w:proofErr w:type="spellStart"/>
            <w:r w:rsidRPr="009F04E5">
              <w:t>t.j</w:t>
            </w:r>
            <w:proofErr w:type="spellEnd"/>
            <w:r w:rsidRPr="009F04E5">
              <w:t>. Dz. U. z 2024 poz. 1320)</w:t>
            </w:r>
            <w:r w:rsidRPr="004A5DB6">
              <w:t xml:space="preserve"> (dalej jako: ustawa Pzp), dotyczące:</w:t>
            </w:r>
          </w:p>
          <w:p w:rsidR="009F04E5" w:rsidRPr="004A5DB6" w:rsidRDefault="009F04E5" w:rsidP="001E4DA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F04E5" w:rsidRPr="004A5DB6" w:rsidRDefault="009F04E5" w:rsidP="001E4DA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F04E5" w:rsidRPr="004A5DB6" w:rsidRDefault="009F04E5" w:rsidP="001E4DA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F04E5" w:rsidRPr="009F04E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F04E5" w:rsidP="005434B3">
      <w:pPr>
        <w:spacing w:after="240" w:line="276" w:lineRule="auto"/>
        <w:jc w:val="center"/>
      </w:pPr>
      <w:r w:rsidRPr="009F04E5">
        <w:rPr>
          <w:b/>
        </w:rPr>
        <w:t>Dostawa nowych samochodów finansowanych w formie leasingu operacyjnego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52AD1" w:rsidRDefault="004F23F7" w:rsidP="000857C0">
      <w:pPr>
        <w:spacing w:after="120" w:line="276" w:lineRule="auto"/>
        <w:jc w:val="both"/>
      </w:pPr>
      <w:r w:rsidRPr="00252AD1">
        <w:t>Oświadczam,</w:t>
      </w:r>
      <w:r w:rsidR="00313417" w:rsidRPr="00252AD1">
        <w:t xml:space="preserve"> że spełniam</w:t>
      </w:r>
      <w:r w:rsidR="004541F9" w:rsidRPr="00252AD1">
        <w:t>, określone przez Zamawiającego,</w:t>
      </w:r>
      <w:r w:rsidR="00313417" w:rsidRPr="00252AD1">
        <w:t xml:space="preserve"> warunki udziału </w:t>
      </w:r>
      <w:r w:rsidR="004541F9" w:rsidRPr="00252AD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2AD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2AD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52AD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2AD1" w:rsidRDefault="00D2702A" w:rsidP="00D2702A">
            <w:pPr>
              <w:spacing w:before="60" w:after="120"/>
            </w:pPr>
            <w:r w:rsidRPr="00252AD1">
              <w:rPr>
                <w:b/>
              </w:rPr>
              <w:t>Warunki udziału w postępowaniu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Sytuacja ekonomiczna lub finansowa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Zdolność techniczna lub zawodowa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Zdolność do występowania w obrocie gospodarczym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  <w:tr w:rsidR="009F04E5" w:rsidRPr="00252AD1" w:rsidTr="001E4D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52AD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F04E5" w:rsidRPr="00252AD1" w:rsidRDefault="009F04E5" w:rsidP="001E4DAB">
            <w:pPr>
              <w:spacing w:before="60" w:after="120"/>
              <w:jc w:val="both"/>
              <w:rPr>
                <w:rFonts w:cs="Calibri"/>
              </w:rPr>
            </w:pPr>
            <w:r w:rsidRPr="00252AD1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252AD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52AD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52AD1">
        <w:rPr>
          <w:sz w:val="20"/>
          <w:szCs w:val="20"/>
        </w:rPr>
        <w:t xml:space="preserve">…………….……. </w:t>
      </w:r>
      <w:r w:rsidRPr="00252AD1">
        <w:rPr>
          <w:i/>
          <w:sz w:val="16"/>
          <w:szCs w:val="16"/>
        </w:rPr>
        <w:t>(miejscowość),</w:t>
      </w:r>
      <w:r w:rsidRPr="00252AD1">
        <w:rPr>
          <w:i/>
          <w:sz w:val="18"/>
          <w:szCs w:val="18"/>
        </w:rPr>
        <w:t xml:space="preserve"> </w:t>
      </w:r>
      <w:r w:rsidRPr="00252AD1">
        <w:rPr>
          <w:sz w:val="20"/>
          <w:szCs w:val="20"/>
        </w:rPr>
        <w:t xml:space="preserve">dnia ………….……. r. </w:t>
      </w:r>
    </w:p>
    <w:p w:rsidR="00025C8D" w:rsidRPr="00252AD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</w:r>
      <w:r w:rsidRPr="00252AD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52AD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753" w:rsidRDefault="00C16753" w:rsidP="0038231F">
      <w:pPr>
        <w:spacing w:after="0" w:line="240" w:lineRule="auto"/>
      </w:pPr>
      <w:r>
        <w:separator/>
      </w:r>
    </w:p>
  </w:endnote>
  <w:endnote w:type="continuationSeparator" w:id="0">
    <w:p w:rsidR="00C16753" w:rsidRDefault="00C167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753" w:rsidRDefault="00C16753" w:rsidP="0038231F">
      <w:pPr>
        <w:spacing w:after="0" w:line="240" w:lineRule="auto"/>
      </w:pPr>
      <w:r>
        <w:separator/>
      </w:r>
    </w:p>
  </w:footnote>
  <w:footnote w:type="continuationSeparator" w:id="0">
    <w:p w:rsidR="00C16753" w:rsidRDefault="00C167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4E5" w:rsidRDefault="009F04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75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2AD1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04E5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16753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650910"/>
  <w15:chartTrackingRefBased/>
  <w15:docId w15:val="{47710951-B9BF-4F77-9298-1126094EF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503-F44B-46DF-98C5-9C4FDEC2D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2025-01-22T08:11:00Z</cp:lastPrinted>
  <dcterms:created xsi:type="dcterms:W3CDTF">2025-01-22T08:11:00Z</dcterms:created>
  <dcterms:modified xsi:type="dcterms:W3CDTF">2025-01-22T08:11:00Z</dcterms:modified>
</cp:coreProperties>
</file>