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F123F3" w:rsidP="00F77D19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123F3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F123F3">
        <w:rPr>
          <w:rFonts w:ascii="Arial" w:hAnsi="Arial" w:cs="Arial"/>
        </w:rPr>
        <w:t>2025-01-21</w:t>
      </w:r>
    </w:p>
    <w:p w:rsidR="00B36EDA" w:rsidRPr="00353FDC" w:rsidRDefault="00F123F3" w:rsidP="00F77D19">
      <w:pPr>
        <w:spacing w:line="360" w:lineRule="auto"/>
        <w:ind w:right="3969"/>
        <w:rPr>
          <w:rFonts w:ascii="Arial" w:hAnsi="Arial" w:cs="Arial"/>
          <w:b/>
          <w:bCs/>
        </w:rPr>
      </w:pPr>
      <w:r w:rsidRPr="00F123F3">
        <w:rPr>
          <w:rFonts w:ascii="Arial" w:hAnsi="Arial" w:cs="Arial"/>
          <w:b/>
          <w:bCs/>
        </w:rPr>
        <w:t>Politechnika Częstochowska</w:t>
      </w:r>
    </w:p>
    <w:p w:rsidR="00B36EDA" w:rsidRPr="00353FDC" w:rsidRDefault="00F123F3" w:rsidP="00F77D19">
      <w:pPr>
        <w:spacing w:line="360" w:lineRule="auto"/>
        <w:ind w:right="3969"/>
        <w:rPr>
          <w:rFonts w:ascii="Arial" w:hAnsi="Arial" w:cs="Arial"/>
        </w:rPr>
      </w:pPr>
      <w:r w:rsidRPr="00F123F3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F123F3">
        <w:rPr>
          <w:rFonts w:ascii="Arial" w:hAnsi="Arial" w:cs="Arial"/>
        </w:rPr>
        <w:t>69</w:t>
      </w:r>
    </w:p>
    <w:p w:rsidR="00B36EDA" w:rsidRPr="00353FDC" w:rsidRDefault="00F123F3" w:rsidP="00F77D19">
      <w:pPr>
        <w:spacing w:line="360" w:lineRule="auto"/>
        <w:ind w:right="3969"/>
        <w:rPr>
          <w:rFonts w:ascii="Arial" w:hAnsi="Arial" w:cs="Arial"/>
        </w:rPr>
      </w:pPr>
      <w:r w:rsidRPr="00F123F3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F123F3">
        <w:rPr>
          <w:rFonts w:ascii="Arial" w:hAnsi="Arial" w:cs="Arial"/>
        </w:rPr>
        <w:t>Częstochowa</w:t>
      </w:r>
    </w:p>
    <w:p w:rsidR="00B36EDA" w:rsidRDefault="00B36EDA" w:rsidP="00F77D19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F77D1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F77D1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F77D19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F77D19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F77D1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F123F3" w:rsidP="00F77D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Usługa sprzątania budynków Politechniki Częstochowskiej</w:t>
            </w:r>
          </w:p>
        </w:tc>
      </w:tr>
      <w:tr w:rsidR="00F123F3" w:rsidRPr="00353FDC" w:rsidTr="00AB39D5">
        <w:tc>
          <w:tcPr>
            <w:tcW w:w="2269" w:type="dxa"/>
            <w:shd w:val="clear" w:color="auto" w:fill="auto"/>
          </w:tcPr>
          <w:p w:rsidR="00F123F3" w:rsidRPr="00353FDC" w:rsidRDefault="00F123F3" w:rsidP="00F77D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123F3" w:rsidRPr="00353FDC" w:rsidRDefault="00F123F3" w:rsidP="00F77D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RK-NZ.261.94.2024.MT</w:t>
            </w:r>
          </w:p>
        </w:tc>
      </w:tr>
    </w:tbl>
    <w:p w:rsidR="00B36EDA" w:rsidRPr="00E1738E" w:rsidRDefault="00B36EDA" w:rsidP="00F77D19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F77D19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F123F3" w:rsidRPr="00F123F3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F123F3" w:rsidRPr="00F123F3">
        <w:rPr>
          <w:rFonts w:ascii="Arial" w:hAnsi="Arial" w:cs="Arial"/>
        </w:rPr>
        <w:t>(</w:t>
      </w:r>
      <w:proofErr w:type="spellStart"/>
      <w:r w:rsidR="00F123F3" w:rsidRPr="00F123F3">
        <w:rPr>
          <w:rFonts w:ascii="Arial" w:hAnsi="Arial" w:cs="Arial"/>
        </w:rPr>
        <w:t>t.j</w:t>
      </w:r>
      <w:proofErr w:type="spellEnd"/>
      <w:r w:rsidR="00F123F3" w:rsidRPr="00F123F3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123F3" w:rsidTr="00F123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3F3" w:rsidRPr="00F245C5" w:rsidRDefault="00F123F3" w:rsidP="00F77D1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123F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123F3">
              <w:rPr>
                <w:rFonts w:ascii="Arial" w:hAnsi="Arial" w:cs="Arial"/>
              </w:rPr>
              <w:t>Usługa sprzątania budynku, przy al. Armii Krajowej 36B - Wydział Zarządzania, Wydawnictwo Politechniki Częstochowskiej, Hotel Asystencki</w:t>
            </w:r>
          </w:p>
          <w:p w:rsidR="00F123F3" w:rsidRPr="00F245C5" w:rsidRDefault="00F123F3" w:rsidP="00F77D1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123F3">
              <w:rPr>
                <w:rFonts w:ascii="Arial" w:hAnsi="Arial" w:cs="Arial"/>
                <w:b/>
              </w:rPr>
              <w:t>Fundacja Socjalna JURA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KRAKOWSKA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123F3">
              <w:rPr>
                <w:rFonts w:ascii="Arial" w:hAnsi="Arial" w:cs="Arial"/>
                <w:bCs/>
              </w:rPr>
              <w:t>45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123F3" w:rsidRPr="00F245C5" w:rsidRDefault="00F123F3" w:rsidP="00F77D1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42-204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123F3">
              <w:rPr>
                <w:rFonts w:ascii="Arial" w:hAnsi="Arial" w:cs="Arial"/>
                <w:bCs/>
              </w:rPr>
              <w:t>Częstochowa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123F3">
              <w:rPr>
                <w:rFonts w:ascii="Arial" w:hAnsi="Arial" w:cs="Arial"/>
                <w:b/>
              </w:rPr>
              <w:t>140 810.40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123F3" w:rsidRPr="00F245C5" w:rsidRDefault="00F123F3" w:rsidP="00F77D1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123F3" w:rsidRPr="00F245C5" w:rsidRDefault="00F123F3" w:rsidP="00F77D1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123F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F123F3" w:rsidTr="00F123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3F3" w:rsidRPr="00F245C5" w:rsidRDefault="00F123F3" w:rsidP="00F77D1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123F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123F3">
              <w:rPr>
                <w:rFonts w:ascii="Arial" w:hAnsi="Arial" w:cs="Arial"/>
              </w:rPr>
              <w:t>Usługa sprzątania budynku biurowo-dydaktycznego, przy al. Armii Krajowej 17 - Wydział Elektryczny</w:t>
            </w:r>
          </w:p>
          <w:p w:rsidR="00F123F3" w:rsidRPr="00F245C5" w:rsidRDefault="00F123F3" w:rsidP="00F77D1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123F3">
              <w:rPr>
                <w:rFonts w:ascii="Arial" w:hAnsi="Arial" w:cs="Arial"/>
                <w:b/>
              </w:rPr>
              <w:t>Przedsiębiorstwo Handlowo-Usługowe "PROMYCZEK" Ewa Grzybek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F123F3">
              <w:rPr>
                <w:rFonts w:ascii="Arial" w:hAnsi="Arial" w:cs="Arial"/>
                <w:bCs/>
              </w:rPr>
              <w:t>Ochabska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123F3">
              <w:rPr>
                <w:rFonts w:ascii="Arial" w:hAnsi="Arial" w:cs="Arial"/>
                <w:bCs/>
              </w:rPr>
              <w:t>90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123F3" w:rsidRPr="00F245C5" w:rsidRDefault="00F123F3" w:rsidP="00F77D1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43-430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754B31">
              <w:rPr>
                <w:rFonts w:ascii="Arial" w:hAnsi="Arial" w:cs="Arial"/>
                <w:bCs/>
              </w:rPr>
              <w:t>Skoczów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123F3">
              <w:rPr>
                <w:rFonts w:ascii="Arial" w:hAnsi="Arial" w:cs="Arial"/>
                <w:b/>
              </w:rPr>
              <w:t>359 000.00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123F3" w:rsidRPr="00F245C5" w:rsidRDefault="00F123F3" w:rsidP="00F77D1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123F3" w:rsidRPr="00F245C5" w:rsidRDefault="00F123F3" w:rsidP="00F77D1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123F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F123F3" w:rsidTr="00F123F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3F3" w:rsidRPr="00F245C5" w:rsidRDefault="00F123F3" w:rsidP="00F77D1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123F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123F3">
              <w:rPr>
                <w:rFonts w:ascii="Arial" w:hAnsi="Arial" w:cs="Arial"/>
              </w:rPr>
              <w:t>Usługa sprzątania budynku wielorodzinnego, przy ul. Gombrowicza 1 w Częstochowie</w:t>
            </w:r>
          </w:p>
          <w:p w:rsidR="00F123F3" w:rsidRPr="00F245C5" w:rsidRDefault="00F123F3" w:rsidP="00F77D1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123F3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F123F3">
              <w:rPr>
                <w:rFonts w:ascii="Arial" w:hAnsi="Arial" w:cs="Arial"/>
                <w:b/>
              </w:rPr>
              <w:t>Produkcyjno</w:t>
            </w:r>
            <w:proofErr w:type="spellEnd"/>
            <w:r w:rsidRPr="00F123F3">
              <w:rPr>
                <w:rFonts w:ascii="Arial" w:hAnsi="Arial" w:cs="Arial"/>
                <w:b/>
              </w:rPr>
              <w:t xml:space="preserve"> Usługowe "CZATA" </w:t>
            </w:r>
            <w:proofErr w:type="spellStart"/>
            <w:r w:rsidRPr="00F123F3">
              <w:rPr>
                <w:rFonts w:ascii="Arial" w:hAnsi="Arial" w:cs="Arial"/>
                <w:b/>
              </w:rPr>
              <w:t>Niciak</w:t>
            </w:r>
            <w:proofErr w:type="spellEnd"/>
            <w:r w:rsidRPr="00F123F3">
              <w:rPr>
                <w:rFonts w:ascii="Arial" w:hAnsi="Arial" w:cs="Arial"/>
                <w:b/>
              </w:rPr>
              <w:t xml:space="preserve"> Spółka Jawna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Żabia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123F3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F123F3" w:rsidRPr="00F245C5" w:rsidRDefault="00F123F3" w:rsidP="00F77D1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F123F3">
              <w:rPr>
                <w:rFonts w:ascii="Arial" w:hAnsi="Arial" w:cs="Arial"/>
                <w:bCs/>
              </w:rPr>
              <w:t>97-300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754B31">
              <w:rPr>
                <w:rFonts w:ascii="Arial" w:hAnsi="Arial" w:cs="Arial"/>
                <w:bCs/>
              </w:rPr>
              <w:t>Piotrków Trybunalski</w:t>
            </w:r>
          </w:p>
          <w:p w:rsidR="00F123F3" w:rsidRPr="00F245C5" w:rsidRDefault="00F123F3" w:rsidP="00F77D1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123F3">
              <w:rPr>
                <w:rFonts w:ascii="Arial" w:hAnsi="Arial" w:cs="Arial"/>
                <w:b/>
              </w:rPr>
              <w:t>15 667.68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F123F3" w:rsidRPr="00F245C5" w:rsidRDefault="00F123F3" w:rsidP="00F77D1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F123F3" w:rsidRPr="00F245C5" w:rsidRDefault="00F123F3" w:rsidP="00F77D1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123F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F77D1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976"/>
        <w:gridCol w:w="2694"/>
        <w:gridCol w:w="1559"/>
      </w:tblGrid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540F0" w:rsidRPr="00BB157C" w:rsidRDefault="000540F0" w:rsidP="00F77D1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B157C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540F0" w:rsidRPr="00BB157C" w:rsidRDefault="000540F0" w:rsidP="00F77D1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B157C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540F0" w:rsidRPr="00BB157C" w:rsidRDefault="000540F0" w:rsidP="00F77D1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B157C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0540F0" w:rsidRPr="00BB157C" w:rsidRDefault="000540F0" w:rsidP="00F77D1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B157C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Usługa sprzątania budynku, przy al. Armii Krajowej 36B - Wydział Zarządzania, Wydawnictwo Politechniki Częstochowskiej, Hotel Asystencki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>Fundacja Socjalna JURA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KRAKOWSKA 45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42-204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100,00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1 - Usługa sprzątania budynku, przy al. Armii Krajowej 36B - Wydział Zarządzania, </w:t>
            </w:r>
            <w:r w:rsidRPr="00BB157C">
              <w:rPr>
                <w:rFonts w:ascii="Arial" w:hAnsi="Arial" w:cs="Arial"/>
              </w:rPr>
              <w:lastRenderedPageBreak/>
              <w:t>Wydawnictwo Politechniki Częstochowskiej, Hotel Asystencki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lastRenderedPageBreak/>
              <w:t>LA STRADA E.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Bill,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Kujawski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jawna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Jagodowa 15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42-208</w:t>
            </w:r>
            <w:r w:rsidRPr="00BB157C">
              <w:rPr>
                <w:rFonts w:ascii="Arial" w:hAnsi="Arial" w:cs="Arial"/>
              </w:rPr>
              <w:t xml:space="preserve">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- 97.35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97,35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Usługa sprzątania budynku, przy al. Armii Krajowej 36B - Wydział Zarządzania, Wydawnictwo Politechniki Częstochowskiej, Hotel Asystencki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3A572A" w:rsidRDefault="000540F0" w:rsidP="00F77D1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3A572A">
              <w:rPr>
                <w:rFonts w:ascii="Arial" w:hAnsi="Arial" w:cs="Arial"/>
                <w:b/>
              </w:rPr>
              <w:t>FOSAL sp. z o.o.</w:t>
            </w:r>
          </w:p>
          <w:p w:rsidR="000540F0" w:rsidRPr="003A572A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bookmarkStart w:id="1" w:name="_GoBack"/>
            <w:r w:rsidRPr="003A572A">
              <w:rPr>
                <w:rFonts w:ascii="Arial" w:hAnsi="Arial" w:cs="Arial"/>
              </w:rPr>
              <w:t xml:space="preserve">Daszyńskiego 255 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>44-100 Gliwice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– Lider Konsorcjum </w:t>
            </w:r>
            <w:bookmarkEnd w:id="1"/>
            <w:r w:rsidRPr="003A572A">
              <w:rPr>
                <w:rFonts w:ascii="Arial" w:hAnsi="Arial" w:cs="Arial"/>
              </w:rPr>
              <w:t>firm: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FOSAL sp. z o.o. 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Spółka Inwestycji Górniczych 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A572A">
              <w:rPr>
                <w:rFonts w:ascii="Arial" w:hAnsi="Arial" w:cs="Arial"/>
              </w:rPr>
              <w:t>sp. z o.o.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Usługa sprzątania budynku, przy al. Armii Krajowej 36B - Wydział Zarządzania, Wydawnictwo Politechniki Częstochowskiej, Hotel Asystencki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>Przedsiębiorstwo Handlowo-Usługowe "PROMYCZEK" Ewa Grzybek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BB157C">
              <w:rPr>
                <w:rFonts w:ascii="Arial" w:hAnsi="Arial" w:cs="Arial"/>
              </w:rPr>
              <w:t>Ochabska</w:t>
            </w:r>
            <w:proofErr w:type="spellEnd"/>
            <w:r w:rsidRPr="00BB157C">
              <w:rPr>
                <w:rFonts w:ascii="Arial" w:hAnsi="Arial" w:cs="Arial"/>
              </w:rPr>
              <w:t xml:space="preserve"> 90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43-430 Skoczów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2 - Usługa sprzątania budynku biurowo-dydaktycznego, przy al. Armii Krajowej 17 - Wydział Elektryczny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 xml:space="preserve">F.U.H A.P FORTIS Agata </w:t>
            </w:r>
            <w:r>
              <w:rPr>
                <w:rFonts w:ascii="Arial" w:hAnsi="Arial" w:cs="Arial"/>
                <w:b/>
                <w:bCs/>
              </w:rPr>
              <w:t>Bauerek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Objazdowa 14/4a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43-430 Skoczów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2 - Usługa sprzątania budynku biurowo-</w:t>
            </w:r>
            <w:r w:rsidRPr="00BB157C">
              <w:rPr>
                <w:rFonts w:ascii="Arial" w:hAnsi="Arial" w:cs="Arial"/>
              </w:rPr>
              <w:lastRenderedPageBreak/>
              <w:t>dydaktycznego, przy al. Armii Krajowej 17 - Wydział Elektryczny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lastRenderedPageBreak/>
              <w:t xml:space="preserve">Przedsiębiorstwo Handlowo-Usługowe </w:t>
            </w:r>
            <w:r w:rsidRPr="00BB157C">
              <w:rPr>
                <w:rFonts w:ascii="Arial" w:hAnsi="Arial" w:cs="Arial"/>
                <w:b/>
                <w:bCs/>
              </w:rPr>
              <w:lastRenderedPageBreak/>
              <w:t>"PROMYCZEK" Ewa Grzybek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BB157C">
              <w:rPr>
                <w:rFonts w:ascii="Arial" w:hAnsi="Arial" w:cs="Arial"/>
              </w:rPr>
              <w:t>Ochabska</w:t>
            </w:r>
            <w:proofErr w:type="spellEnd"/>
            <w:r w:rsidRPr="00BB157C">
              <w:rPr>
                <w:rFonts w:ascii="Arial" w:hAnsi="Arial" w:cs="Arial"/>
              </w:rPr>
              <w:t xml:space="preserve"> 90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43-430 Skoczów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100,00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2 - Usługa sprzątania budynku biurowo-dydaktycznego, przy al. Armii Krajowej 17 - Wydział Elektryczny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>Fundacja Socjalna JURA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KRAKOWSKA 45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42-204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- 96.25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96,25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2 - Usługa sprzątania budynku biurowo-dydaktycznego, przy al. Armii Krajowej 17 - Wydział Elektryczny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>LA STRADA E.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Bill,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Kujawski sp.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B157C">
              <w:rPr>
                <w:rFonts w:ascii="Arial" w:hAnsi="Arial" w:cs="Arial"/>
                <w:b/>
                <w:bCs/>
              </w:rPr>
              <w:t>jawna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Jagodowa 15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42-208</w:t>
            </w:r>
            <w:r w:rsidRPr="00BB157C">
              <w:rPr>
                <w:rFonts w:ascii="Arial" w:hAnsi="Arial" w:cs="Arial"/>
              </w:rPr>
              <w:t xml:space="preserve">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- 85.34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85,34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2 - Usługa sprzątania budynku biurowo-dydaktycznego, przy al. Armii Krajowej 17 - Wydział Elektryczny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3A572A" w:rsidRDefault="000540F0" w:rsidP="00F77D19">
            <w:pPr>
              <w:spacing w:before="80" w:after="40" w:line="360" w:lineRule="auto"/>
              <w:rPr>
                <w:rFonts w:ascii="Arial" w:hAnsi="Arial" w:cs="Arial"/>
                <w:b/>
              </w:rPr>
            </w:pPr>
            <w:r w:rsidRPr="003A572A">
              <w:rPr>
                <w:rFonts w:ascii="Arial" w:hAnsi="Arial" w:cs="Arial"/>
                <w:b/>
              </w:rPr>
              <w:t>FOSAL sp. z o.o.</w:t>
            </w:r>
          </w:p>
          <w:p w:rsidR="000540F0" w:rsidRPr="003A572A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Daszyńskiego 255 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>44-100 Gliwice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>– Lider Konsorcjum firm: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FOSAL sp. z o.o. </w:t>
            </w:r>
          </w:p>
          <w:p w:rsidR="000540F0" w:rsidRPr="003A572A" w:rsidRDefault="000540F0" w:rsidP="00F77D19">
            <w:pPr>
              <w:spacing w:after="80" w:line="360" w:lineRule="auto"/>
              <w:jc w:val="both"/>
              <w:rPr>
                <w:rFonts w:ascii="Arial" w:hAnsi="Arial" w:cs="Arial"/>
              </w:rPr>
            </w:pPr>
            <w:r w:rsidRPr="003A572A">
              <w:rPr>
                <w:rFonts w:ascii="Arial" w:hAnsi="Arial" w:cs="Arial"/>
              </w:rPr>
              <w:t xml:space="preserve">Spółka Inwestycji Górniczych 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A572A">
              <w:rPr>
                <w:rFonts w:ascii="Arial" w:hAnsi="Arial" w:cs="Arial"/>
              </w:rPr>
              <w:t>sp. z o.o.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3 - Usługa sprzątania budynku wielorodzinnego, przy ul. Gombrowicza 1 w Częstochowie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 xml:space="preserve">Przedsiębiorstwo </w:t>
            </w:r>
            <w:proofErr w:type="spellStart"/>
            <w:r w:rsidRPr="00BB157C">
              <w:rPr>
                <w:rFonts w:ascii="Arial" w:hAnsi="Arial" w:cs="Arial"/>
                <w:b/>
                <w:bCs/>
              </w:rPr>
              <w:t>Produkcyjno</w:t>
            </w:r>
            <w:proofErr w:type="spellEnd"/>
            <w:r w:rsidRPr="00BB157C">
              <w:rPr>
                <w:rFonts w:ascii="Arial" w:hAnsi="Arial" w:cs="Arial"/>
                <w:b/>
                <w:bCs/>
              </w:rPr>
              <w:t xml:space="preserve"> Usługowe "CZATA" </w:t>
            </w:r>
            <w:proofErr w:type="spellStart"/>
            <w:r w:rsidRPr="00BB157C">
              <w:rPr>
                <w:rFonts w:ascii="Arial" w:hAnsi="Arial" w:cs="Arial"/>
                <w:b/>
                <w:bCs/>
              </w:rPr>
              <w:t>Niciak</w:t>
            </w:r>
            <w:proofErr w:type="spellEnd"/>
            <w:r w:rsidRPr="00BB157C">
              <w:rPr>
                <w:rFonts w:ascii="Arial" w:hAnsi="Arial" w:cs="Arial"/>
                <w:b/>
                <w:bCs/>
              </w:rPr>
              <w:t xml:space="preserve"> Spółka Jawna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Żabia 15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lastRenderedPageBreak/>
              <w:t>97-300 Piotrków Tryb</w:t>
            </w:r>
            <w:r>
              <w:rPr>
                <w:rFonts w:ascii="Arial" w:hAnsi="Arial" w:cs="Arial"/>
              </w:rPr>
              <w:t>unalski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100,00</w:t>
            </w:r>
          </w:p>
        </w:tc>
      </w:tr>
      <w:tr w:rsidR="000540F0" w:rsidRPr="00BB157C" w:rsidTr="00EA32B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3 - Usługa sprzątania budynku wielorodzinnego, przy ul. Gombrowicza 1 w Częstochowie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B157C">
              <w:rPr>
                <w:rFonts w:ascii="Arial" w:hAnsi="Arial" w:cs="Arial"/>
                <w:b/>
                <w:bCs/>
              </w:rPr>
              <w:t>Fundacja Socjalna JURA</w:t>
            </w:r>
          </w:p>
          <w:p w:rsidR="000540F0" w:rsidRPr="00BB157C" w:rsidRDefault="000540F0" w:rsidP="00F77D19">
            <w:pPr>
              <w:spacing w:line="360" w:lineRule="auto"/>
              <w:rPr>
                <w:rFonts w:ascii="Arial" w:hAnsi="Arial" w:cs="Arial"/>
              </w:rPr>
            </w:pPr>
            <w:r w:rsidRPr="00BB157C">
              <w:rPr>
                <w:rFonts w:ascii="Arial" w:hAnsi="Arial" w:cs="Arial"/>
              </w:rPr>
              <w:t>KRAKOWSKA 45</w:t>
            </w:r>
          </w:p>
          <w:p w:rsidR="000540F0" w:rsidRPr="00BB157C" w:rsidRDefault="000540F0" w:rsidP="00F77D1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42-204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0F0" w:rsidRPr="00BB157C" w:rsidRDefault="000540F0" w:rsidP="00F77D1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>1 - Cena - 37.91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0F0" w:rsidRPr="00BB157C" w:rsidRDefault="000540F0" w:rsidP="00F77D1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B157C">
              <w:rPr>
                <w:rFonts w:ascii="Arial" w:hAnsi="Arial" w:cs="Arial"/>
              </w:rPr>
              <w:t xml:space="preserve">  37,91</w:t>
            </w:r>
          </w:p>
        </w:tc>
      </w:tr>
    </w:tbl>
    <w:p w:rsidR="000540F0" w:rsidRDefault="000540F0" w:rsidP="00F77D1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0540F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804" w:rsidRDefault="00191804">
      <w:r>
        <w:separator/>
      </w:r>
    </w:p>
  </w:endnote>
  <w:endnote w:type="continuationSeparator" w:id="0">
    <w:p w:rsidR="00191804" w:rsidRDefault="00191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4C0" w:rsidRPr="008F44C0" w:rsidRDefault="00F77D19" w:rsidP="008F44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44C0" w:rsidRPr="008F44C0" w:rsidTr="00AB39D5">
      <w:tc>
        <w:tcPr>
          <w:tcW w:w="0" w:type="auto"/>
          <w:shd w:val="clear" w:color="auto" w:fill="auto"/>
          <w:vAlign w:val="center"/>
        </w:tcPr>
        <w:p w:rsidR="008F44C0" w:rsidRPr="008F44C0" w:rsidRDefault="008F44C0" w:rsidP="008F44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44C0" w:rsidRPr="008F44C0" w:rsidRDefault="008F44C0" w:rsidP="008F44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F44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F44C0" w:rsidRPr="008F44C0" w:rsidRDefault="008F44C0" w:rsidP="008F44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F44C0" w:rsidRPr="008F44C0" w:rsidRDefault="008F44C0" w:rsidP="008F44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F44C0" w:rsidRPr="008F44C0" w:rsidRDefault="008F44C0" w:rsidP="008F44C0">
    <w:pPr>
      <w:spacing w:line="276" w:lineRule="auto"/>
      <w:rPr>
        <w:rFonts w:ascii="Roboto" w:hAnsi="Roboto"/>
        <w:b/>
        <w:bCs/>
      </w:rPr>
    </w:pPr>
    <w:r w:rsidRPr="008F44C0">
      <w:rPr>
        <w:rFonts w:ascii="Roboto" w:hAnsi="Roboto"/>
        <w:b/>
        <w:bCs/>
        <w:szCs w:val="18"/>
      </w:rPr>
      <w:t>Kanclerz Politechniki Częstochowskiej</w:t>
    </w:r>
  </w:p>
  <w:p w:rsidR="008F44C0" w:rsidRPr="008F44C0" w:rsidRDefault="00F77D19" w:rsidP="008F44C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F44C0" w:rsidRPr="008F44C0">
      <w:rPr>
        <w:rFonts w:ascii="Roboto" w:hAnsi="Roboto"/>
      </w:rPr>
      <w:t>ul. Gen. J.H. Dąbrowskiego 69, 42-201 Częstochowa</w:t>
    </w:r>
  </w:p>
  <w:p w:rsidR="008F44C0" w:rsidRPr="008F44C0" w:rsidRDefault="008F44C0" w:rsidP="008F44C0">
    <w:pPr>
      <w:spacing w:line="276" w:lineRule="auto"/>
      <w:rPr>
        <w:rFonts w:ascii="Arial" w:hAnsi="Arial"/>
        <w:noProof/>
      </w:rPr>
    </w:pPr>
    <w:r w:rsidRPr="008F44C0">
      <w:rPr>
        <w:rFonts w:ascii="Roboto" w:hAnsi="Roboto"/>
      </w:rPr>
      <w:t>tel. +48 34 325 02 56, e-mail: kanclerz@pcz.pl</w:t>
    </w:r>
  </w:p>
  <w:p w:rsidR="008F44C0" w:rsidRPr="008F44C0" w:rsidRDefault="008F44C0" w:rsidP="008F44C0">
    <w:pPr>
      <w:rPr>
        <w:rFonts w:ascii="Roboto" w:hAnsi="Roboto"/>
        <w:b/>
      </w:rPr>
    </w:pPr>
    <w:r w:rsidRPr="008F44C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804" w:rsidRDefault="00191804">
      <w:r>
        <w:separator/>
      </w:r>
    </w:p>
  </w:footnote>
  <w:footnote w:type="continuationSeparator" w:id="0">
    <w:p w:rsidR="00191804" w:rsidRDefault="00191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4C0" w:rsidRPr="008F44C0" w:rsidRDefault="00F77D19" w:rsidP="008F44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F44C0" w:rsidRPr="008F44C0" w:rsidRDefault="008F44C0" w:rsidP="008F44C0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1804"/>
    <w:rsid w:val="00022322"/>
    <w:rsid w:val="00042497"/>
    <w:rsid w:val="000540F0"/>
    <w:rsid w:val="000C1E6F"/>
    <w:rsid w:val="000E4E56"/>
    <w:rsid w:val="00191804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4B31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44C0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354B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23F3"/>
    <w:rsid w:val="00F33C66"/>
    <w:rsid w:val="00F77D1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0C5ACB12-0472-40C3-9EF1-5C024BD3A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691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2025-01-21T13:09:00Z</dcterms:created>
  <dcterms:modified xsi:type="dcterms:W3CDTF">2025-01-21T13:09:00Z</dcterms:modified>
</cp:coreProperties>
</file>