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5811B0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811B0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811B0">
        <w:rPr>
          <w:rFonts w:ascii="Arial" w:hAnsi="Arial" w:cs="Arial"/>
          <w:sz w:val="24"/>
          <w:szCs w:val="24"/>
        </w:rPr>
        <w:t>2025-01-16</w:t>
      </w:r>
    </w:p>
    <w:p w:rsidR="00CF7835" w:rsidRPr="009432A1" w:rsidRDefault="005811B0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811B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5811B0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5811B0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811B0">
        <w:rPr>
          <w:rFonts w:ascii="Arial" w:hAnsi="Arial" w:cs="Arial"/>
          <w:sz w:val="24"/>
          <w:szCs w:val="24"/>
        </w:rPr>
        <w:t>69</w:t>
      </w:r>
    </w:p>
    <w:p w:rsidR="00CF7835" w:rsidRPr="009432A1" w:rsidRDefault="005811B0" w:rsidP="00CF7835">
      <w:pPr>
        <w:rPr>
          <w:rFonts w:ascii="Arial" w:hAnsi="Arial" w:cs="Arial"/>
          <w:sz w:val="24"/>
          <w:szCs w:val="24"/>
        </w:rPr>
      </w:pPr>
      <w:r w:rsidRPr="005811B0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811B0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EA7B2E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4E4B64" w:rsidRDefault="00CF7835" w:rsidP="00EA7B2E">
      <w:pPr>
        <w:pStyle w:val="Nagwek"/>
        <w:tabs>
          <w:tab w:val="clear" w:pos="4536"/>
        </w:tabs>
        <w:spacing w:after="360"/>
        <w:rPr>
          <w:rFonts w:ascii="Arial" w:eastAsia="Calibri" w:hAnsi="Arial" w:cs="Arial"/>
          <w:sz w:val="24"/>
          <w:szCs w:val="24"/>
          <w:lang w:eastAsia="en-US"/>
        </w:rPr>
      </w:pPr>
      <w:r w:rsidRPr="00382A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5811B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811B0">
              <w:rPr>
                <w:rFonts w:ascii="Arial" w:hAnsi="Arial" w:cs="Arial"/>
                <w:bCs/>
                <w:sz w:val="24"/>
                <w:szCs w:val="24"/>
              </w:rPr>
              <w:t>Dostawa tablicy multimedialnej dla Wydziału Inżynierii Produkcji i Technologii  Materiałów 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811B0" w:rsidRPr="004E4B64" w:rsidTr="006B063D">
        <w:tc>
          <w:tcPr>
            <w:tcW w:w="2269" w:type="dxa"/>
            <w:shd w:val="clear" w:color="auto" w:fill="auto"/>
          </w:tcPr>
          <w:p w:rsidR="005811B0" w:rsidRPr="004E4B64" w:rsidRDefault="005811B0" w:rsidP="006B06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811B0" w:rsidRPr="004E4B64" w:rsidRDefault="005811B0" w:rsidP="006B06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811B0">
              <w:rPr>
                <w:rFonts w:ascii="Arial" w:hAnsi="Arial" w:cs="Arial"/>
                <w:bCs/>
                <w:sz w:val="24"/>
                <w:szCs w:val="24"/>
              </w:rPr>
              <w:t>RK-NZ.261.93.2024.AR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811B0" w:rsidRPr="005811B0">
        <w:rPr>
          <w:rFonts w:ascii="Arial" w:hAnsi="Arial" w:cs="Arial"/>
          <w:sz w:val="24"/>
          <w:szCs w:val="24"/>
        </w:rPr>
        <w:t>(</w:t>
      </w:r>
      <w:proofErr w:type="spellStart"/>
      <w:r w:rsidR="005811B0" w:rsidRPr="005811B0">
        <w:rPr>
          <w:rFonts w:ascii="Arial" w:hAnsi="Arial" w:cs="Arial"/>
          <w:sz w:val="24"/>
          <w:szCs w:val="24"/>
        </w:rPr>
        <w:t>t.j</w:t>
      </w:r>
      <w:proofErr w:type="spellEnd"/>
      <w:r w:rsidR="005811B0" w:rsidRPr="005811B0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811B0" w:rsidRPr="005811B0">
        <w:rPr>
          <w:rFonts w:ascii="Arial" w:hAnsi="Arial" w:cs="Arial"/>
          <w:sz w:val="24"/>
          <w:szCs w:val="24"/>
        </w:rPr>
        <w:t>16/01/2025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811B0" w:rsidRPr="005811B0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811B0" w:rsidRPr="00355C9D" w:rsidTr="006B063D">
        <w:tc>
          <w:tcPr>
            <w:tcW w:w="1276" w:type="dxa"/>
            <w:shd w:val="clear" w:color="auto" w:fill="auto"/>
            <w:vAlign w:val="center"/>
          </w:tcPr>
          <w:p w:rsidR="005811B0" w:rsidRPr="00CF7835" w:rsidRDefault="005811B0" w:rsidP="006B06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5811B0" w:rsidRPr="00CF7835" w:rsidRDefault="005811B0" w:rsidP="006B06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"MK" MAREK KANIA</w:t>
            </w:r>
          </w:p>
          <w:p w:rsidR="005811B0" w:rsidRPr="00CF7835" w:rsidRDefault="005811B0" w:rsidP="006B063D">
            <w:pPr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ŻARNOWCA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1B0">
              <w:rPr>
                <w:rFonts w:ascii="Arial" w:hAnsi="Arial" w:cs="Arial"/>
                <w:sz w:val="24"/>
                <w:szCs w:val="24"/>
              </w:rPr>
              <w:t>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811B0" w:rsidRPr="00CF7835" w:rsidRDefault="005811B0" w:rsidP="006B06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34-300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1B0">
              <w:rPr>
                <w:rFonts w:ascii="Arial" w:hAnsi="Arial" w:cs="Arial"/>
                <w:sz w:val="24"/>
                <w:szCs w:val="24"/>
              </w:rPr>
              <w:t>LEŚNA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11B0" w:rsidRPr="00CF7835" w:rsidRDefault="005811B0" w:rsidP="006B06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8 610.00 zł</w:t>
            </w:r>
            <w:r w:rsidR="00EA7B2E">
              <w:rPr>
                <w:rFonts w:ascii="Arial" w:hAnsi="Arial" w:cs="Arial"/>
                <w:sz w:val="24"/>
                <w:szCs w:val="24"/>
              </w:rPr>
              <w:t xml:space="preserve"> brutto</w:t>
            </w:r>
          </w:p>
        </w:tc>
      </w:tr>
      <w:tr w:rsidR="005811B0" w:rsidRPr="00355C9D" w:rsidTr="006B063D">
        <w:tc>
          <w:tcPr>
            <w:tcW w:w="1276" w:type="dxa"/>
            <w:shd w:val="clear" w:color="auto" w:fill="auto"/>
            <w:vAlign w:val="center"/>
          </w:tcPr>
          <w:p w:rsidR="005811B0" w:rsidRPr="00CF7835" w:rsidRDefault="005811B0" w:rsidP="006B06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5811B0" w:rsidRPr="00CF7835" w:rsidRDefault="005811B0" w:rsidP="006B06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POL-PAPIER SPÓŁKA Z OGRANICZONĄ ODPOWIEDZIALNOŚCIĄ</w:t>
            </w:r>
          </w:p>
          <w:p w:rsidR="005811B0" w:rsidRPr="00CF7835" w:rsidRDefault="005811B0" w:rsidP="006B063D">
            <w:pPr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NOWA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1B0">
              <w:rPr>
                <w:rFonts w:ascii="Arial" w:hAnsi="Arial" w:cs="Arial"/>
                <w:sz w:val="24"/>
                <w:szCs w:val="24"/>
              </w:rPr>
              <w:t>5A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811B0" w:rsidRPr="00CF7835" w:rsidRDefault="005811B0" w:rsidP="006B06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42-240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1B0">
              <w:rPr>
                <w:rFonts w:ascii="Arial" w:hAnsi="Arial" w:cs="Arial"/>
                <w:sz w:val="24"/>
                <w:szCs w:val="24"/>
              </w:rPr>
              <w:t>Kościelec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11B0" w:rsidRPr="00CF7835" w:rsidRDefault="005811B0" w:rsidP="006B06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8 487.00 zł</w:t>
            </w:r>
            <w:r w:rsidR="00EA7B2E">
              <w:rPr>
                <w:rFonts w:ascii="Arial" w:hAnsi="Arial" w:cs="Arial"/>
                <w:sz w:val="24"/>
                <w:szCs w:val="24"/>
              </w:rPr>
              <w:t xml:space="preserve"> brutto</w:t>
            </w:r>
          </w:p>
        </w:tc>
      </w:tr>
      <w:tr w:rsidR="005811B0" w:rsidRPr="00355C9D" w:rsidTr="006B063D">
        <w:tc>
          <w:tcPr>
            <w:tcW w:w="1276" w:type="dxa"/>
            <w:shd w:val="clear" w:color="auto" w:fill="auto"/>
            <w:vAlign w:val="center"/>
          </w:tcPr>
          <w:p w:rsidR="005811B0" w:rsidRPr="00CF7835" w:rsidRDefault="005811B0" w:rsidP="006B06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4961" w:type="dxa"/>
            <w:shd w:val="clear" w:color="auto" w:fill="auto"/>
          </w:tcPr>
          <w:p w:rsidR="005811B0" w:rsidRPr="00CF7835" w:rsidRDefault="005811B0" w:rsidP="006B06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PRESTIGE Paweł Bednarek</w:t>
            </w:r>
          </w:p>
          <w:p w:rsidR="005811B0" w:rsidRPr="00CF7835" w:rsidRDefault="005811B0" w:rsidP="006B063D">
            <w:pPr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Pankiewicza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1B0">
              <w:rPr>
                <w:rFonts w:ascii="Arial" w:hAnsi="Arial" w:cs="Arial"/>
                <w:sz w:val="24"/>
                <w:szCs w:val="24"/>
              </w:rPr>
              <w:t>12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811B0" w:rsidRPr="00CF7835" w:rsidRDefault="005811B0" w:rsidP="006B06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42-209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1B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11B0" w:rsidRPr="00CF7835" w:rsidRDefault="005811B0" w:rsidP="006B06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8 364.00 zł</w:t>
            </w:r>
            <w:r w:rsidR="00EA7B2E">
              <w:rPr>
                <w:rFonts w:ascii="Arial" w:hAnsi="Arial" w:cs="Arial"/>
                <w:sz w:val="24"/>
                <w:szCs w:val="24"/>
              </w:rPr>
              <w:t xml:space="preserve"> brutto</w:t>
            </w:r>
          </w:p>
        </w:tc>
      </w:tr>
      <w:tr w:rsidR="005811B0" w:rsidRPr="00355C9D" w:rsidTr="006B063D">
        <w:tc>
          <w:tcPr>
            <w:tcW w:w="1276" w:type="dxa"/>
            <w:shd w:val="clear" w:color="auto" w:fill="auto"/>
            <w:vAlign w:val="center"/>
          </w:tcPr>
          <w:p w:rsidR="005811B0" w:rsidRPr="00CF7835" w:rsidRDefault="005811B0" w:rsidP="006B06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5811B0" w:rsidRPr="00CF7835" w:rsidRDefault="005811B0" w:rsidP="006B06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5811B0" w:rsidRPr="00CF7835" w:rsidRDefault="005811B0" w:rsidP="006B063D">
            <w:pPr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1B0">
              <w:rPr>
                <w:rFonts w:ascii="Arial" w:hAnsi="Arial" w:cs="Arial"/>
                <w:sz w:val="24"/>
                <w:szCs w:val="24"/>
              </w:rPr>
              <w:t>41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811B0" w:rsidRPr="00CF7835" w:rsidRDefault="005811B0" w:rsidP="006B06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42-216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1B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11B0" w:rsidRPr="00CF7835" w:rsidRDefault="005811B0" w:rsidP="002D341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5 540.00 zł</w:t>
            </w:r>
            <w:r w:rsidR="001E58A8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1E58A8">
              <w:rPr>
                <w:rFonts w:ascii="Arial" w:hAnsi="Arial" w:cs="Arial"/>
                <w:sz w:val="24"/>
                <w:szCs w:val="24"/>
              </w:rPr>
              <w:t>brutto</w:t>
            </w:r>
          </w:p>
        </w:tc>
      </w:tr>
      <w:tr w:rsidR="005811B0" w:rsidRPr="00355C9D" w:rsidTr="006B063D">
        <w:tc>
          <w:tcPr>
            <w:tcW w:w="1276" w:type="dxa"/>
            <w:shd w:val="clear" w:color="auto" w:fill="auto"/>
            <w:vAlign w:val="center"/>
          </w:tcPr>
          <w:p w:rsidR="005811B0" w:rsidRPr="00CF7835" w:rsidRDefault="005811B0" w:rsidP="006B06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5811B0" w:rsidRPr="00CF7835" w:rsidRDefault="005811B0" w:rsidP="006B06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811B0">
              <w:rPr>
                <w:rFonts w:ascii="Arial" w:hAnsi="Arial" w:cs="Arial"/>
                <w:sz w:val="24"/>
                <w:szCs w:val="24"/>
              </w:rPr>
              <w:t>Konverta</w:t>
            </w:r>
            <w:proofErr w:type="spellEnd"/>
            <w:r w:rsidRPr="005811B0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5811B0" w:rsidRPr="00CF7835" w:rsidRDefault="005811B0" w:rsidP="006B063D">
            <w:pPr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Słowackiego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1B0">
              <w:rPr>
                <w:rFonts w:ascii="Arial" w:hAnsi="Arial" w:cs="Arial"/>
                <w:sz w:val="24"/>
                <w:szCs w:val="24"/>
              </w:rPr>
              <w:t>6a/10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811B0" w:rsidRPr="00CF7835" w:rsidRDefault="005811B0" w:rsidP="006B06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1B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11B0" w:rsidRPr="00CF7835" w:rsidRDefault="005811B0" w:rsidP="006B06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10 148.90 zł</w:t>
            </w:r>
            <w:r w:rsidR="00EA7B2E">
              <w:rPr>
                <w:rFonts w:ascii="Arial" w:hAnsi="Arial" w:cs="Arial"/>
                <w:sz w:val="24"/>
                <w:szCs w:val="24"/>
              </w:rPr>
              <w:t xml:space="preserve"> brutto</w:t>
            </w:r>
          </w:p>
        </w:tc>
      </w:tr>
      <w:tr w:rsidR="005811B0" w:rsidRPr="00355C9D" w:rsidTr="006B063D">
        <w:tc>
          <w:tcPr>
            <w:tcW w:w="1276" w:type="dxa"/>
            <w:shd w:val="clear" w:color="auto" w:fill="auto"/>
            <w:vAlign w:val="center"/>
          </w:tcPr>
          <w:p w:rsidR="005811B0" w:rsidRPr="00CF7835" w:rsidRDefault="005811B0" w:rsidP="006B06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5811B0" w:rsidRPr="00CF7835" w:rsidRDefault="005811B0" w:rsidP="006B06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Nowa Szkoła Sp. z o.o.</w:t>
            </w:r>
          </w:p>
          <w:p w:rsidR="005811B0" w:rsidRPr="00CF7835" w:rsidRDefault="005811B0" w:rsidP="006B063D">
            <w:pPr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Polskiej Organizacji Wojskowej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1B0">
              <w:rPr>
                <w:rFonts w:ascii="Arial" w:hAnsi="Arial" w:cs="Arial"/>
                <w:sz w:val="24"/>
                <w:szCs w:val="24"/>
              </w:rPr>
              <w:t>25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811B0" w:rsidRPr="00CF7835" w:rsidRDefault="005811B0" w:rsidP="006B06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90-248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1B0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11B0" w:rsidRPr="00CF7835" w:rsidRDefault="005811B0" w:rsidP="006B06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8 244.00 zł</w:t>
            </w:r>
            <w:r w:rsidR="00EA7B2E">
              <w:rPr>
                <w:rFonts w:ascii="Arial" w:hAnsi="Arial" w:cs="Arial"/>
                <w:sz w:val="24"/>
                <w:szCs w:val="24"/>
              </w:rPr>
              <w:t xml:space="preserve"> brutto</w:t>
            </w:r>
          </w:p>
        </w:tc>
      </w:tr>
      <w:tr w:rsidR="005811B0" w:rsidRPr="00355C9D" w:rsidTr="006B063D">
        <w:tc>
          <w:tcPr>
            <w:tcW w:w="1276" w:type="dxa"/>
            <w:shd w:val="clear" w:color="auto" w:fill="auto"/>
            <w:vAlign w:val="center"/>
          </w:tcPr>
          <w:p w:rsidR="005811B0" w:rsidRPr="00CF7835" w:rsidRDefault="005811B0" w:rsidP="006B06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5811B0" w:rsidRPr="00CF7835" w:rsidRDefault="005811B0" w:rsidP="006B06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811B0">
              <w:rPr>
                <w:rFonts w:ascii="Arial" w:hAnsi="Arial" w:cs="Arial"/>
                <w:sz w:val="24"/>
                <w:szCs w:val="24"/>
              </w:rPr>
              <w:t>Kraftmann</w:t>
            </w:r>
            <w:proofErr w:type="spellEnd"/>
            <w:r w:rsidRPr="005811B0">
              <w:rPr>
                <w:rFonts w:ascii="Arial" w:hAnsi="Arial" w:cs="Arial"/>
                <w:sz w:val="24"/>
                <w:szCs w:val="24"/>
              </w:rPr>
              <w:t xml:space="preserve"> Cezary Czerny</w:t>
            </w:r>
          </w:p>
          <w:p w:rsidR="005811B0" w:rsidRPr="00CF7835" w:rsidRDefault="005811B0" w:rsidP="006B063D">
            <w:pPr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Kabrioletu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1B0">
              <w:rPr>
                <w:rFonts w:ascii="Arial" w:hAnsi="Arial" w:cs="Arial"/>
                <w:sz w:val="24"/>
                <w:szCs w:val="24"/>
              </w:rPr>
              <w:t>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811B0" w:rsidRPr="00CF7835" w:rsidRDefault="005811B0" w:rsidP="006B06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03-117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1B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11B0" w:rsidRPr="00CF7835" w:rsidRDefault="005811B0" w:rsidP="006B06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1B0">
              <w:rPr>
                <w:rFonts w:ascii="Arial" w:hAnsi="Arial" w:cs="Arial"/>
                <w:sz w:val="24"/>
                <w:szCs w:val="24"/>
              </w:rPr>
              <w:t>9 100.00 zł</w:t>
            </w:r>
            <w:r w:rsidR="00EA7B2E">
              <w:rPr>
                <w:rFonts w:ascii="Arial" w:hAnsi="Arial" w:cs="Arial"/>
                <w:sz w:val="24"/>
                <w:szCs w:val="24"/>
              </w:rPr>
              <w:t xml:space="preserve"> netto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69085C" w:rsidRPr="00355C9D" w:rsidSect="00EA7B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7D7D" w:rsidRDefault="00A77D7D">
      <w:r>
        <w:separator/>
      </w:r>
    </w:p>
  </w:endnote>
  <w:endnote w:type="continuationSeparator" w:id="0">
    <w:p w:rsidR="00A77D7D" w:rsidRDefault="00A77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B2E" w:rsidRPr="00EA7B2E" w:rsidRDefault="001E58A8" w:rsidP="00EA7B2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A7B2E" w:rsidRPr="00EA7B2E" w:rsidTr="006B063D">
      <w:tc>
        <w:tcPr>
          <w:tcW w:w="0" w:type="auto"/>
          <w:shd w:val="clear" w:color="auto" w:fill="auto"/>
          <w:vAlign w:val="center"/>
        </w:tcPr>
        <w:p w:rsidR="00EA7B2E" w:rsidRPr="00EA7B2E" w:rsidRDefault="00EA7B2E" w:rsidP="00EA7B2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A7B2E" w:rsidRPr="00EA7B2E" w:rsidRDefault="00EA7B2E" w:rsidP="00EA7B2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A7B2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A7B2E" w:rsidRPr="00EA7B2E" w:rsidRDefault="00EA7B2E" w:rsidP="00EA7B2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A7B2E" w:rsidRPr="00EA7B2E" w:rsidRDefault="00EA7B2E" w:rsidP="00EA7B2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A7B2E" w:rsidRPr="00EA7B2E" w:rsidRDefault="00EA7B2E" w:rsidP="00EA7B2E">
    <w:pPr>
      <w:spacing w:line="276" w:lineRule="auto"/>
      <w:rPr>
        <w:rFonts w:ascii="Roboto" w:hAnsi="Roboto"/>
        <w:b/>
        <w:bCs/>
        <w:sz w:val="24"/>
        <w:szCs w:val="24"/>
      </w:rPr>
    </w:pPr>
    <w:r w:rsidRPr="00EA7B2E">
      <w:rPr>
        <w:rFonts w:ascii="Roboto" w:hAnsi="Roboto"/>
        <w:b/>
        <w:bCs/>
        <w:sz w:val="24"/>
        <w:szCs w:val="18"/>
      </w:rPr>
      <w:t>Kanclerz Politechniki Częstochowskiej</w:t>
    </w:r>
  </w:p>
  <w:p w:rsidR="00EA7B2E" w:rsidRPr="00EA7B2E" w:rsidRDefault="001E58A8" w:rsidP="00EA7B2E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EA7B2E" w:rsidRPr="00EA7B2E">
      <w:rPr>
        <w:rFonts w:ascii="Roboto" w:hAnsi="Roboto"/>
        <w:sz w:val="24"/>
        <w:szCs w:val="24"/>
      </w:rPr>
      <w:t>ul. Gen. J.H. Dąbrowskiego 69, 42-201 Częstochowa</w:t>
    </w:r>
  </w:p>
  <w:p w:rsidR="00EA7B2E" w:rsidRPr="00EA7B2E" w:rsidRDefault="00EA7B2E" w:rsidP="00EA7B2E">
    <w:pPr>
      <w:spacing w:line="276" w:lineRule="auto"/>
      <w:rPr>
        <w:rFonts w:ascii="Arial" w:hAnsi="Arial"/>
        <w:noProof/>
        <w:sz w:val="24"/>
        <w:szCs w:val="24"/>
      </w:rPr>
    </w:pPr>
    <w:r w:rsidRPr="00EA7B2E">
      <w:rPr>
        <w:rFonts w:ascii="Roboto" w:hAnsi="Roboto"/>
        <w:sz w:val="24"/>
        <w:szCs w:val="24"/>
      </w:rPr>
      <w:t>tel. +48 34 325 02 56, e-mail: kanclerz@pcz.pl</w:t>
    </w:r>
  </w:p>
  <w:p w:rsidR="00EA7B2E" w:rsidRPr="00EA7B2E" w:rsidRDefault="00EA7B2E" w:rsidP="00EA7B2E">
    <w:pPr>
      <w:rPr>
        <w:rFonts w:ascii="Roboto" w:hAnsi="Roboto"/>
        <w:b/>
        <w:sz w:val="24"/>
        <w:szCs w:val="24"/>
      </w:rPr>
    </w:pPr>
    <w:r w:rsidRPr="00EA7B2E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E58A8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E58A8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7B2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7D7D" w:rsidRDefault="00A77D7D">
      <w:r>
        <w:separator/>
      </w:r>
    </w:p>
  </w:footnote>
  <w:footnote w:type="continuationSeparator" w:id="0">
    <w:p w:rsidR="00A77D7D" w:rsidRDefault="00A77D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1B0" w:rsidRDefault="005811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B2E" w:rsidRPr="00EA7B2E" w:rsidRDefault="001E58A8" w:rsidP="00EA7B2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5811B0" w:rsidRDefault="005811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1B0" w:rsidRDefault="005811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7D7D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E58A8"/>
    <w:rsid w:val="0023318D"/>
    <w:rsid w:val="002D341F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811B0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77D7D"/>
    <w:rsid w:val="00A80738"/>
    <w:rsid w:val="00C236D3"/>
    <w:rsid w:val="00C659E2"/>
    <w:rsid w:val="00CB0802"/>
    <w:rsid w:val="00CF7835"/>
    <w:rsid w:val="00D665F5"/>
    <w:rsid w:val="00D7128F"/>
    <w:rsid w:val="00EA3476"/>
    <w:rsid w:val="00EA7B2E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8DE4245"/>
  <w15:chartTrackingRefBased/>
  <w15:docId w15:val="{7933DEC4-E944-4AC8-9D03-C313C0690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2025-01-16T10:34:00Z</cp:lastPrinted>
  <dcterms:created xsi:type="dcterms:W3CDTF">2025-01-17T07:43:00Z</dcterms:created>
  <dcterms:modified xsi:type="dcterms:W3CDTF">2025-01-17T07:43:00Z</dcterms:modified>
</cp:coreProperties>
</file>