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87BA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7283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72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7283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283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283C" w:rsidRPr="007B107C" w:rsidTr="0026490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7283C" w:rsidRPr="007B107C" w:rsidRDefault="0057283C" w:rsidP="0026490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7283C" w:rsidRPr="007B107C" w:rsidRDefault="0057283C" w:rsidP="0026490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7283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57283C" w:rsidRPr="007B107C" w:rsidRDefault="0057283C" w:rsidP="0026490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57283C" w:rsidRPr="007B107C" w:rsidRDefault="0057283C" w:rsidP="0026490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7283C" w:rsidRPr="007B107C" w:rsidRDefault="0057283C" w:rsidP="0026490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7283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</w:t>
      </w:r>
      <w:proofErr w:type="spellStart"/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refraktometra</w:t>
      </w:r>
      <w:proofErr w:type="spellEnd"/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proofErr w:type="spellStart"/>
      <w:r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multispektralnego</w:t>
      </w:r>
      <w:proofErr w:type="spellEnd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CRZP/4/2025/AZP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7283C" w:rsidRPr="0057283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83C" w:rsidRDefault="0057283C" w:rsidP="0057283C">
      <w:pPr>
        <w:spacing w:after="0" w:line="240" w:lineRule="auto"/>
      </w:pPr>
      <w:r>
        <w:separator/>
      </w:r>
    </w:p>
  </w:endnote>
  <w:endnote w:type="continuationSeparator" w:id="0">
    <w:p w:rsidR="0057283C" w:rsidRDefault="0057283C" w:rsidP="0057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83C" w:rsidRDefault="0057283C" w:rsidP="0057283C">
      <w:pPr>
        <w:spacing w:after="0" w:line="240" w:lineRule="auto"/>
      </w:pPr>
      <w:r>
        <w:separator/>
      </w:r>
    </w:p>
  </w:footnote>
  <w:footnote w:type="continuationSeparator" w:id="0">
    <w:p w:rsidR="0057283C" w:rsidRDefault="0057283C" w:rsidP="00572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83C" w:rsidRDefault="00572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50F"/>
    <w:rsid w:val="002621C4"/>
    <w:rsid w:val="0057283C"/>
    <w:rsid w:val="007B107C"/>
    <w:rsid w:val="007C7D43"/>
    <w:rsid w:val="0081550F"/>
    <w:rsid w:val="00843802"/>
    <w:rsid w:val="008750B3"/>
    <w:rsid w:val="00B87BA5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3045C84-CFEE-4F25-89FA-40658E7F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83C"/>
  </w:style>
  <w:style w:type="paragraph" w:styleId="Stopka">
    <w:name w:val="footer"/>
    <w:basedOn w:val="Normalny"/>
    <w:link w:val="StopkaZnak"/>
    <w:uiPriority w:val="99"/>
    <w:unhideWhenUsed/>
    <w:rsid w:val="0057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2025-01-08T10:35:00Z</cp:lastPrinted>
  <dcterms:created xsi:type="dcterms:W3CDTF">2025-01-08T10:35:00Z</dcterms:created>
  <dcterms:modified xsi:type="dcterms:W3CDTF">2025-01-08T10:35:00Z</dcterms:modified>
</cp:coreProperties>
</file>