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31A244" w14:textId="5045491F" w:rsidR="00F31EAC" w:rsidRDefault="00BD2B07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2E612D"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="002E612D"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="002E612D"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344BCC" w:rsidRPr="00344BCC">
        <w:rPr>
          <w:sz w:val="22"/>
          <w:szCs w:val="22"/>
        </w:rPr>
        <w:t xml:space="preserve">w trybie podstawowym bez </w:t>
      </w:r>
      <w:r w:rsidR="003C3831" w:rsidRPr="00344BCC">
        <w:rPr>
          <w:sz w:val="22"/>
          <w:szCs w:val="22"/>
        </w:rPr>
        <w:t>negocjacji, na</w:t>
      </w:r>
      <w:r w:rsidR="00344BCC" w:rsidRPr="00344BCC">
        <w:rPr>
          <w:sz w:val="22"/>
          <w:szCs w:val="22"/>
        </w:rPr>
        <w:t xml:space="preserve"> podstawie art. 275 pkt 1 ustawy z dnia 11 września 2019 r. Prawo zamówień publicznych (</w:t>
      </w:r>
      <w:proofErr w:type="spellStart"/>
      <w:r w:rsidR="00344BCC" w:rsidRPr="00344BCC">
        <w:rPr>
          <w:sz w:val="22"/>
          <w:szCs w:val="22"/>
        </w:rPr>
        <w:t>t.j</w:t>
      </w:r>
      <w:proofErr w:type="spellEnd"/>
      <w:r w:rsidR="00344BCC" w:rsidRPr="00344BCC">
        <w:rPr>
          <w:sz w:val="22"/>
          <w:szCs w:val="22"/>
        </w:rPr>
        <w:t xml:space="preserve">. Dz. U. z 2024 r. poz. 1320), zwanej dalej ustawą Pzp. </w:t>
      </w:r>
      <w:r w:rsidRPr="00344BCC">
        <w:rPr>
          <w:sz w:val="22"/>
          <w:szCs w:val="22"/>
        </w:rPr>
        <w:t>pn.:</w:t>
      </w:r>
      <w:r w:rsidR="002E612D" w:rsidRPr="00525EFF">
        <w:rPr>
          <w:sz w:val="22"/>
          <w:szCs w:val="22"/>
        </w:rPr>
        <w:t xml:space="preserve"> </w:t>
      </w:r>
    </w:p>
    <w:p w14:paraId="6812F451" w14:textId="7BCADF40" w:rsidR="00E37075" w:rsidRDefault="00E37075" w:rsidP="00E37075">
      <w:pPr>
        <w:jc w:val="center"/>
        <w:rPr>
          <w:b/>
          <w:i/>
          <w:sz w:val="32"/>
        </w:rPr>
      </w:pPr>
      <w:bookmarkStart w:id="0" w:name="_Hlk178232596"/>
      <w:r>
        <w:rPr>
          <w:b/>
          <w:i/>
          <w:sz w:val="32"/>
        </w:rPr>
        <w:t>„</w:t>
      </w:r>
      <w:r w:rsidRPr="00180157">
        <w:rPr>
          <w:b/>
          <w:i/>
          <w:sz w:val="32"/>
        </w:rPr>
        <w:t>Zakup polisomnografu oraz aparatu EKG</w:t>
      </w:r>
      <w:r>
        <w:rPr>
          <w:b/>
          <w:i/>
          <w:sz w:val="32"/>
        </w:rPr>
        <w:t>”.</w:t>
      </w:r>
    </w:p>
    <w:bookmarkEnd w:id="0"/>
    <w:p w14:paraId="572AD70E" w14:textId="3F4ED12C" w:rsidR="005D2664" w:rsidRDefault="005D2664" w:rsidP="00E37075">
      <w:pPr>
        <w:spacing w:after="120" w:line="276" w:lineRule="auto"/>
        <w:rPr>
          <w:b/>
          <w:bCs/>
          <w:i/>
          <w:sz w:val="28"/>
          <w:szCs w:val="28"/>
        </w:rPr>
      </w:pPr>
    </w:p>
    <w:p w14:paraId="21891173" w14:textId="0DEF321E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</w:t>
      </w:r>
      <w:r w:rsidR="0084148E">
        <w:rPr>
          <w:b/>
        </w:rPr>
        <w:t xml:space="preserve">sprawy </w:t>
      </w:r>
      <w:r w:rsidR="0084148E" w:rsidRPr="00A270D9">
        <w:rPr>
          <w:b/>
          <w:bCs/>
        </w:rPr>
        <w:t>TP</w:t>
      </w:r>
      <w:r w:rsidR="002C3B69" w:rsidRPr="00A270D9">
        <w:rPr>
          <w:b/>
          <w:bCs/>
          <w:spacing w:val="-2"/>
        </w:rPr>
        <w:t>/2</w:t>
      </w:r>
      <w:r w:rsidR="002C3B69" w:rsidRPr="002C3B69">
        <w:rPr>
          <w:b/>
          <w:spacing w:val="-2"/>
        </w:rPr>
        <w:t>52/</w:t>
      </w:r>
      <w:r w:rsidR="00E37075">
        <w:rPr>
          <w:b/>
          <w:spacing w:val="-2"/>
        </w:rPr>
        <w:t>SM</w:t>
      </w:r>
      <w:r w:rsidR="002C3B69" w:rsidRPr="002C3B69">
        <w:rPr>
          <w:b/>
          <w:spacing w:val="-2"/>
        </w:rPr>
        <w:t>/</w:t>
      </w:r>
      <w:r w:rsidR="00E37075">
        <w:rPr>
          <w:b/>
          <w:spacing w:val="-2"/>
        </w:rPr>
        <w:t>28</w:t>
      </w:r>
      <w:r w:rsidR="002C3B69" w:rsidRPr="002C3B69">
        <w:rPr>
          <w:b/>
          <w:spacing w:val="-2"/>
        </w:rPr>
        <w:t>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0"/>
              <w:gridCol w:w="4811"/>
            </w:tblGrid>
            <w:tr w:rsidR="003646EE" w:rsidRPr="003030BB" w14:paraId="1035639E" w14:textId="77777777" w:rsidTr="00731205">
              <w:tc>
                <w:tcPr>
                  <w:tcW w:w="590" w:type="dxa"/>
                </w:tcPr>
                <w:p w14:paraId="5EAC3503" w14:textId="751496B2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4811" w:type="dxa"/>
                </w:tcPr>
                <w:p w14:paraId="0F7A8D55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 xml:space="preserve">Mikroprzedsiębiorstwo </w:t>
                  </w:r>
                </w:p>
                <w:p w14:paraId="6B8CB62A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731205">
              <w:tc>
                <w:tcPr>
                  <w:tcW w:w="590" w:type="dxa"/>
                </w:tcPr>
                <w:p w14:paraId="6B3B6FB3" w14:textId="6938CB06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4811" w:type="dxa"/>
                </w:tcPr>
                <w:p w14:paraId="623914E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Małe przedsiębiorstwo</w:t>
                  </w:r>
                </w:p>
                <w:p w14:paraId="42E474FB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731205">
              <w:tc>
                <w:tcPr>
                  <w:tcW w:w="590" w:type="dxa"/>
                </w:tcPr>
                <w:p w14:paraId="33EDB3EA" w14:textId="49505C8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4811" w:type="dxa"/>
                </w:tcPr>
                <w:p w14:paraId="411BEBA1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Średnie przedsiębiorstwo</w:t>
                  </w:r>
                </w:p>
                <w:p w14:paraId="672B4E3C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731205">
              <w:tc>
                <w:tcPr>
                  <w:tcW w:w="590" w:type="dxa"/>
                </w:tcPr>
                <w:p w14:paraId="60C77C02" w14:textId="5957697C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4811" w:type="dxa"/>
                </w:tcPr>
                <w:p w14:paraId="5FED3C3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Jednoosobowa działalność gospodarcza</w:t>
                  </w:r>
                </w:p>
              </w:tc>
            </w:tr>
            <w:tr w:rsidR="003646EE" w:rsidRPr="003030BB" w14:paraId="69FF74AD" w14:textId="77777777" w:rsidTr="00731205">
              <w:tc>
                <w:tcPr>
                  <w:tcW w:w="590" w:type="dxa"/>
                </w:tcPr>
                <w:p w14:paraId="6610A99D" w14:textId="3B334C14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4811" w:type="dxa"/>
                </w:tcPr>
                <w:p w14:paraId="2847EA97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731205">
              <w:tc>
                <w:tcPr>
                  <w:tcW w:w="590" w:type="dxa"/>
                </w:tcPr>
                <w:p w14:paraId="082BF82D" w14:textId="4985EB23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4811" w:type="dxa"/>
                </w:tcPr>
                <w:p w14:paraId="3F663562" w14:textId="64FD8777" w:rsidR="003646EE" w:rsidRPr="00731205" w:rsidRDefault="003646EE" w:rsidP="00731205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Inny rodzaj</w:t>
                  </w:r>
                </w:p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5D6A7BB5" w14:textId="301ADE42" w:rsidR="00E37075" w:rsidRPr="00684DE2" w:rsidRDefault="004D5A42" w:rsidP="00E37075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8079"/>
      </w:tblGrid>
      <w:tr w:rsidR="00E37075" w:rsidRPr="007F3E87" w14:paraId="367949D5" w14:textId="77777777" w:rsidTr="00684DE2">
        <w:trPr>
          <w:trHeight w:val="704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720DF74C" w14:textId="58290E8F" w:rsidR="00E37075" w:rsidRPr="007F3E87" w:rsidRDefault="00684DE2" w:rsidP="00FA195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="00E37075">
              <w:rPr>
                <w:b/>
                <w:sz w:val="22"/>
                <w:szCs w:val="22"/>
              </w:rPr>
              <w:t xml:space="preserve">akiet </w:t>
            </w:r>
            <w:r w:rsidR="00E37075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8079" w:type="dxa"/>
            <w:shd w:val="clear" w:color="auto" w:fill="D9D9D9" w:themeFill="background1" w:themeFillShade="D9"/>
            <w:vAlign w:val="center"/>
          </w:tcPr>
          <w:p w14:paraId="1CD51AFE" w14:textId="77777777" w:rsidR="00E37075" w:rsidRPr="007F3E87" w:rsidRDefault="00E37075" w:rsidP="00FA1953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37075" w:rsidRPr="007F3E87" w14:paraId="6E7356E0" w14:textId="77777777" w:rsidTr="00684DE2">
        <w:tc>
          <w:tcPr>
            <w:tcW w:w="880" w:type="dxa"/>
            <w:shd w:val="clear" w:color="auto" w:fill="auto"/>
            <w:vAlign w:val="center"/>
          </w:tcPr>
          <w:p w14:paraId="661235C3" w14:textId="77777777" w:rsidR="00E37075" w:rsidRPr="007F3E87" w:rsidRDefault="00E37075" w:rsidP="00FA1953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14:paraId="59AD3EB1" w14:textId="108F2C56" w:rsidR="00E37075" w:rsidRDefault="00E37075" w:rsidP="00FA195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Dostawa </w:t>
            </w:r>
            <w:proofErr w:type="spellStart"/>
            <w:r w:rsidRPr="00E37075">
              <w:rPr>
                <w:b/>
                <w:sz w:val="22"/>
                <w:szCs w:val="22"/>
              </w:rPr>
              <w:t>Polisomnogra</w:t>
            </w:r>
            <w:r>
              <w:rPr>
                <w:b/>
                <w:sz w:val="22"/>
                <w:szCs w:val="22"/>
              </w:rPr>
              <w:t>mu</w:t>
            </w:r>
            <w:proofErr w:type="spellEnd"/>
          </w:p>
          <w:p w14:paraId="5A0A1B10" w14:textId="1BD6DB79" w:rsidR="00E37075" w:rsidRPr="00A270D9" w:rsidRDefault="00E37075" w:rsidP="00FA1953">
            <w:pPr>
              <w:spacing w:before="60" w:line="360" w:lineRule="auto"/>
              <w:jc w:val="both"/>
              <w:rPr>
                <w:bCs/>
                <w:i/>
                <w:sz w:val="22"/>
                <w:szCs w:val="22"/>
                <w:u w:val="single"/>
              </w:rPr>
            </w:pPr>
            <w:proofErr w:type="spellStart"/>
            <w:r w:rsidRPr="00A270D9">
              <w:rPr>
                <w:bCs/>
                <w:sz w:val="22"/>
                <w:szCs w:val="22"/>
                <w:u w:val="single"/>
              </w:rPr>
              <w:t>Polisomnogram</w:t>
            </w:r>
            <w:proofErr w:type="spellEnd"/>
          </w:p>
          <w:p w14:paraId="664AE756" w14:textId="77777777" w:rsidR="00E37075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6299C2AE" w14:textId="77777777" w:rsidR="00E37075" w:rsidRPr="005D2664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>
              <w:rPr>
                <w:b/>
                <w:i/>
                <w:sz w:val="22"/>
                <w:szCs w:val="22"/>
              </w:rPr>
              <w:t>……</w:t>
            </w:r>
            <w:proofErr w:type="gramStart"/>
            <w:r>
              <w:rPr>
                <w:b/>
                <w:i/>
                <w:sz w:val="22"/>
                <w:szCs w:val="22"/>
              </w:rPr>
              <w:t>…….</w:t>
            </w:r>
            <w:proofErr w:type="gramEnd"/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14:paraId="3FCE7164" w14:textId="77777777" w:rsidR="00E37075" w:rsidRPr="005D2664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11FD61E1" w14:textId="652E969E" w:rsidR="00E37075" w:rsidRDefault="00E37075" w:rsidP="007B6CAE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4CAEF908" w14:textId="77777777" w:rsidR="006406DB" w:rsidRDefault="006406DB" w:rsidP="006406D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wykonanie zamówienia ………………… złotych netto</w:t>
            </w:r>
          </w:p>
          <w:p w14:paraId="6F948377" w14:textId="77777777" w:rsidR="006406DB" w:rsidRDefault="006406DB" w:rsidP="006406D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40A0A8AA" w14:textId="77777777" w:rsidR="00E37075" w:rsidRPr="005F2161" w:rsidRDefault="00E37075" w:rsidP="00FA1953">
            <w:pPr>
              <w:spacing w:line="360" w:lineRule="auto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9B2356">
              <w:rPr>
                <w:b/>
                <w:color w:val="FF0000"/>
                <w:sz w:val="22"/>
                <w:szCs w:val="22"/>
              </w:rPr>
              <w:t xml:space="preserve">cena za pakiet nr </w:t>
            </w:r>
            <w:r>
              <w:rPr>
                <w:b/>
                <w:color w:val="FF0000"/>
                <w:sz w:val="22"/>
                <w:szCs w:val="22"/>
              </w:rPr>
              <w:t>1</w:t>
            </w:r>
            <w:r w:rsidRPr="009B2356">
              <w:rPr>
                <w:b/>
                <w:color w:val="FF0000"/>
                <w:sz w:val="22"/>
                <w:szCs w:val="22"/>
              </w:rPr>
              <w:t xml:space="preserve"> wynosi: </w:t>
            </w:r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…………</w:t>
            </w:r>
            <w:proofErr w:type="gramStart"/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…….</w:t>
            </w:r>
            <w:proofErr w:type="gramEnd"/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. zł brutto</w:t>
            </w:r>
          </w:p>
        </w:tc>
      </w:tr>
      <w:tr w:rsidR="00E37075" w:rsidRPr="007F3E87" w14:paraId="687E1E46" w14:textId="77777777" w:rsidTr="00684DE2">
        <w:tc>
          <w:tcPr>
            <w:tcW w:w="880" w:type="dxa"/>
            <w:shd w:val="clear" w:color="auto" w:fill="auto"/>
            <w:vAlign w:val="center"/>
          </w:tcPr>
          <w:p w14:paraId="59D8B666" w14:textId="77777777" w:rsidR="00E37075" w:rsidRPr="00D30689" w:rsidRDefault="00E37075" w:rsidP="00FA1953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79" w:type="dxa"/>
            <w:shd w:val="clear" w:color="auto" w:fill="auto"/>
          </w:tcPr>
          <w:p w14:paraId="69DA5DF7" w14:textId="66F69DBE" w:rsidR="00E37075" w:rsidRPr="005F2161" w:rsidRDefault="00E37075" w:rsidP="00FA195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5F2161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sz w:val="22"/>
                <w:szCs w:val="22"/>
              </w:rPr>
              <w:t>Dostawa EKG wraz z wózkiem</w:t>
            </w:r>
          </w:p>
          <w:p w14:paraId="7953B0AE" w14:textId="7661FD2A" w:rsidR="00E37075" w:rsidRPr="005F2161" w:rsidRDefault="00E37075" w:rsidP="00FA1953">
            <w:pPr>
              <w:spacing w:before="60" w:line="360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u w:val="single"/>
              </w:rPr>
              <w:t>EKG wraz z wózkiem</w:t>
            </w:r>
          </w:p>
          <w:p w14:paraId="1AAE0F41" w14:textId="77777777" w:rsidR="00E37075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228BF6D3" w14:textId="77777777" w:rsidR="00E37075" w:rsidRPr="005D2664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14:paraId="6E88B7B1" w14:textId="77777777" w:rsidR="00E37075" w:rsidRPr="005D2664" w:rsidRDefault="00E37075" w:rsidP="00FA1953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18EB9E0D" w14:textId="77777777" w:rsidR="006406DB" w:rsidRDefault="00E37075" w:rsidP="006406D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="00684DE2">
              <w:rPr>
                <w:b/>
                <w:color w:val="FF0000"/>
                <w:sz w:val="22"/>
                <w:szCs w:val="22"/>
              </w:rPr>
              <w:br/>
            </w:r>
            <w:r w:rsidR="006406DB">
              <w:rPr>
                <w:sz w:val="22"/>
                <w:szCs w:val="22"/>
              </w:rPr>
              <w:t>cena za wykonanie zamówienia ………………… złotych netto</w:t>
            </w:r>
          </w:p>
          <w:p w14:paraId="221B06BB" w14:textId="77777777" w:rsidR="006406DB" w:rsidRDefault="006406DB" w:rsidP="006406D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094CF5CB" w14:textId="298E6260" w:rsidR="00E37075" w:rsidRPr="007B6CAE" w:rsidRDefault="00E37075" w:rsidP="007B6CAE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9B2356">
              <w:rPr>
                <w:b/>
                <w:color w:val="FF0000"/>
                <w:sz w:val="22"/>
                <w:szCs w:val="22"/>
              </w:rPr>
              <w:t xml:space="preserve">cena za pakiet nr </w:t>
            </w:r>
            <w:r>
              <w:rPr>
                <w:b/>
                <w:color w:val="FF0000"/>
                <w:sz w:val="22"/>
                <w:szCs w:val="22"/>
              </w:rPr>
              <w:t>2</w:t>
            </w:r>
            <w:r w:rsidRPr="009B2356">
              <w:rPr>
                <w:b/>
                <w:color w:val="FF0000"/>
                <w:sz w:val="22"/>
                <w:szCs w:val="22"/>
              </w:rPr>
              <w:t xml:space="preserve"> wynosi: </w:t>
            </w:r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…………</w:t>
            </w:r>
            <w:proofErr w:type="gramStart"/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…….</w:t>
            </w:r>
            <w:proofErr w:type="gramEnd"/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. zł brutto</w:t>
            </w:r>
          </w:p>
        </w:tc>
      </w:tr>
    </w:tbl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037E64E7" w:rsidR="003030BB" w:rsidRPr="00BD2B07" w:rsidRDefault="003030BB" w:rsidP="00BD2B0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E3220">
        <w:rPr>
          <w:sz w:val="22"/>
          <w:szCs w:val="22"/>
        </w:rPr>
        <w:t>oferowany sprzęt jest fabrycznie nowy i nieużywany, jest</w:t>
      </w:r>
      <w:r w:rsidRPr="00BE3220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BE3220">
        <w:rPr>
          <w:sz w:val="22"/>
          <w:szCs w:val="22"/>
        </w:rPr>
        <w:t xml:space="preserve"> </w:t>
      </w:r>
      <w:r w:rsidR="00876C95" w:rsidRPr="00BE3220">
        <w:rPr>
          <w:sz w:val="22"/>
          <w:szCs w:val="22"/>
        </w:rPr>
        <w:t>posiada stosowne</w:t>
      </w:r>
      <w:r w:rsidRPr="00BE3220">
        <w:rPr>
          <w:sz w:val="22"/>
          <w:szCs w:val="22"/>
        </w:rPr>
        <w:t xml:space="preserve"> dokumenty, certyfikaty i aprobaty </w:t>
      </w:r>
      <w:r w:rsidR="00876C95" w:rsidRPr="00BE3220">
        <w:rPr>
          <w:sz w:val="22"/>
          <w:szCs w:val="22"/>
        </w:rPr>
        <w:t>dopuszczające sprzęt</w:t>
      </w:r>
      <w:r w:rsidRPr="00BE3220">
        <w:rPr>
          <w:sz w:val="22"/>
          <w:szCs w:val="22"/>
        </w:rPr>
        <w:t xml:space="preserve"> do sprzedaży i użytkowania na terenie RP</w:t>
      </w:r>
      <w:r w:rsidR="003C3831">
        <w:rPr>
          <w:sz w:val="22"/>
          <w:szCs w:val="22"/>
        </w:rPr>
        <w:t>.</w:t>
      </w:r>
    </w:p>
    <w:p w14:paraId="43832E80" w14:textId="77777777" w:rsidR="00FF57EE" w:rsidRPr="001917C2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917C2">
        <w:rPr>
          <w:sz w:val="22"/>
          <w:szCs w:val="22"/>
        </w:rPr>
        <w:t>uważamy się za związanych niniejszą ofertą na czas wskazany w Specyfikacji Warunków Zamówienia;</w:t>
      </w:r>
    </w:p>
    <w:p w14:paraId="1A9BBE1E" w14:textId="77777777" w:rsidR="00BC4F99" w:rsidRPr="001917C2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1917C2">
        <w:rPr>
          <w:sz w:val="22"/>
          <w:szCs w:val="22"/>
        </w:rPr>
        <w:t>zamierzamy / nie zamierzamy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793477">
        <w:trPr>
          <w:trHeight w:val="27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845DDF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845DDF" w:rsidRDefault="00F846E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lastRenderedPageBreak/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</w:t>
      </w:r>
      <w:r w:rsidRPr="00845DDF">
        <w:rPr>
          <w:sz w:val="22"/>
          <w:szCs w:val="22"/>
        </w:rPr>
        <w:t>szczegółowym opisie przedmiotu zamówienia</w:t>
      </w:r>
      <w:r w:rsidR="003646EE" w:rsidRPr="00845DDF">
        <w:rPr>
          <w:sz w:val="22"/>
          <w:szCs w:val="22"/>
        </w:rPr>
        <w:t>.</w:t>
      </w:r>
    </w:p>
    <w:p w14:paraId="17D5F9EB" w14:textId="72DE7DDF" w:rsidR="00684DE2" w:rsidRPr="006571DB" w:rsidRDefault="003C3831" w:rsidP="00684DE2">
      <w:pPr>
        <w:pStyle w:val="Akapitzlist"/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6571DB">
        <w:rPr>
          <w:b/>
          <w:sz w:val="22"/>
          <w:szCs w:val="22"/>
        </w:rPr>
        <w:t xml:space="preserve">udzielamy gwarancji na okres .......... miesięcy </w:t>
      </w:r>
      <w:r w:rsidRPr="006571DB">
        <w:rPr>
          <w:bCs/>
          <w:sz w:val="22"/>
          <w:szCs w:val="22"/>
        </w:rPr>
        <w:t>(</w:t>
      </w:r>
      <w:r w:rsidR="00845DDF" w:rsidRPr="006571DB">
        <w:rPr>
          <w:bCs/>
          <w:sz w:val="22"/>
          <w:szCs w:val="22"/>
        </w:rPr>
        <w:t xml:space="preserve">24,36 </w:t>
      </w:r>
      <w:r w:rsidRPr="006571DB">
        <w:rPr>
          <w:bCs/>
          <w:sz w:val="22"/>
          <w:szCs w:val="22"/>
        </w:rPr>
        <w:t>zgodnie z rozdziałem 2</w:t>
      </w:r>
      <w:r w:rsidR="006571DB">
        <w:rPr>
          <w:bCs/>
          <w:sz w:val="22"/>
          <w:szCs w:val="22"/>
        </w:rPr>
        <w:t>3</w:t>
      </w:r>
      <w:r w:rsidRPr="006571DB">
        <w:rPr>
          <w:bCs/>
          <w:sz w:val="22"/>
          <w:szCs w:val="22"/>
        </w:rPr>
        <w:t>.2 SWZ),</w:t>
      </w:r>
      <w:r w:rsidR="00845DDF" w:rsidRPr="006571DB">
        <w:rPr>
          <w:bCs/>
          <w:sz w:val="22"/>
          <w:szCs w:val="22"/>
        </w:rPr>
        <w:t xml:space="preserve"> </w:t>
      </w:r>
      <w:r w:rsidR="00684DE2" w:rsidRPr="006571DB">
        <w:rPr>
          <w:b/>
          <w:sz w:val="22"/>
          <w:szCs w:val="22"/>
        </w:rPr>
        <w:t>licząc od daty odbioru końcowego dla pakietu nr ………</w:t>
      </w:r>
    </w:p>
    <w:p w14:paraId="06E17894" w14:textId="77777777" w:rsidR="00684DE2" w:rsidRPr="00F849BD" w:rsidRDefault="00684DE2" w:rsidP="00684DE2">
      <w:pPr>
        <w:pStyle w:val="Tekstpodstawowy2"/>
        <w:ind w:firstLine="644"/>
        <w:rPr>
          <w:b/>
          <w:color w:val="0070C0"/>
          <w:szCs w:val="24"/>
          <w:u w:val="single"/>
        </w:rPr>
      </w:pPr>
      <w:r w:rsidRPr="00F849BD">
        <w:rPr>
          <w:b/>
          <w:color w:val="0070C0"/>
          <w:szCs w:val="24"/>
          <w:u w:val="single"/>
        </w:rPr>
        <w:t xml:space="preserve">*powielić w przypadku składania ofert na więcej niż jeden pakiet </w:t>
      </w:r>
    </w:p>
    <w:p w14:paraId="33CB42FF" w14:textId="77777777" w:rsidR="00684DE2" w:rsidRPr="006571DB" w:rsidRDefault="00684DE2" w:rsidP="00684DE2">
      <w:pPr>
        <w:pStyle w:val="Akapitzlist"/>
        <w:ind w:left="644"/>
        <w:jc w:val="both"/>
        <w:rPr>
          <w:bCs/>
          <w:sz w:val="22"/>
          <w:szCs w:val="22"/>
        </w:rPr>
      </w:pPr>
    </w:p>
    <w:p w14:paraId="5BB83631" w14:textId="488F06A2" w:rsidR="006406DB" w:rsidRPr="006406DB" w:rsidRDefault="006406DB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Dane serwisu gwarancyjnego …………………………………………………………………….</w:t>
      </w:r>
    </w:p>
    <w:p w14:paraId="669406E9" w14:textId="3DA0C527" w:rsidR="003C3831" w:rsidRPr="006571DB" w:rsidRDefault="00DA34D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Cs/>
          <w:sz w:val="22"/>
          <w:szCs w:val="22"/>
        </w:rPr>
      </w:pPr>
      <w:r w:rsidRPr="006571DB">
        <w:rPr>
          <w:b/>
          <w:sz w:val="22"/>
          <w:szCs w:val="22"/>
        </w:rPr>
        <w:t xml:space="preserve">termin wykonania </w:t>
      </w:r>
      <w:r w:rsidR="00427901" w:rsidRPr="006571DB">
        <w:rPr>
          <w:b/>
          <w:sz w:val="22"/>
          <w:szCs w:val="22"/>
        </w:rPr>
        <w:t>zamówienia</w:t>
      </w:r>
      <w:r w:rsidR="00427901" w:rsidRPr="006571DB">
        <w:rPr>
          <w:sz w:val="22"/>
          <w:szCs w:val="22"/>
        </w:rPr>
        <w:t>,</w:t>
      </w:r>
      <w:r w:rsidRPr="006571DB">
        <w:rPr>
          <w:b/>
          <w:sz w:val="22"/>
          <w:szCs w:val="22"/>
        </w:rPr>
        <w:t xml:space="preserve"> deklarujemy </w:t>
      </w:r>
      <w:r w:rsidR="003646EE" w:rsidRPr="006571DB">
        <w:rPr>
          <w:b/>
          <w:sz w:val="22"/>
          <w:szCs w:val="22"/>
        </w:rPr>
        <w:t xml:space="preserve">na </w:t>
      </w:r>
      <w:r w:rsidR="00845DDF" w:rsidRPr="006571DB">
        <w:rPr>
          <w:b/>
          <w:sz w:val="22"/>
          <w:szCs w:val="22"/>
        </w:rPr>
        <w:t xml:space="preserve">do </w:t>
      </w:r>
      <w:r w:rsidR="00731205" w:rsidRPr="006571DB">
        <w:rPr>
          <w:b/>
          <w:sz w:val="22"/>
          <w:szCs w:val="22"/>
        </w:rPr>
        <w:t>………</w:t>
      </w:r>
      <w:r w:rsidR="00845DDF" w:rsidRPr="006571DB">
        <w:rPr>
          <w:b/>
          <w:sz w:val="22"/>
          <w:szCs w:val="22"/>
        </w:rPr>
        <w:t xml:space="preserve"> </w:t>
      </w:r>
      <w:r w:rsidR="006571DB" w:rsidRPr="006571DB">
        <w:rPr>
          <w:b/>
          <w:sz w:val="22"/>
          <w:szCs w:val="22"/>
        </w:rPr>
        <w:t xml:space="preserve"> dni</w:t>
      </w:r>
      <w:r w:rsidR="00C44337" w:rsidRPr="006571DB">
        <w:rPr>
          <w:b/>
          <w:sz w:val="22"/>
          <w:szCs w:val="22"/>
        </w:rPr>
        <w:t xml:space="preserve"> </w:t>
      </w:r>
      <w:r w:rsidRPr="006571DB">
        <w:rPr>
          <w:b/>
          <w:sz w:val="22"/>
          <w:szCs w:val="22"/>
        </w:rPr>
        <w:t>od dnia zawarcia umowy</w:t>
      </w:r>
      <w:r w:rsidR="00731205" w:rsidRPr="006571DB">
        <w:rPr>
          <w:b/>
          <w:sz w:val="22"/>
          <w:szCs w:val="22"/>
        </w:rPr>
        <w:t xml:space="preserve"> </w:t>
      </w:r>
      <w:r w:rsidR="00731205" w:rsidRPr="006571DB">
        <w:rPr>
          <w:bCs/>
          <w:sz w:val="22"/>
          <w:szCs w:val="22"/>
        </w:rPr>
        <w:t>(</w:t>
      </w:r>
      <w:r w:rsidR="00845DDF" w:rsidRPr="006571DB">
        <w:rPr>
          <w:bCs/>
          <w:sz w:val="22"/>
          <w:szCs w:val="22"/>
        </w:rPr>
        <w:t xml:space="preserve">do </w:t>
      </w:r>
      <w:r w:rsidR="006571DB" w:rsidRPr="006571DB">
        <w:rPr>
          <w:bCs/>
          <w:sz w:val="22"/>
          <w:szCs w:val="22"/>
        </w:rPr>
        <w:t>21 dni</w:t>
      </w:r>
      <w:r w:rsidR="00BE3220" w:rsidRPr="006571DB">
        <w:rPr>
          <w:bCs/>
          <w:sz w:val="22"/>
          <w:szCs w:val="22"/>
        </w:rPr>
        <w:t xml:space="preserve"> lub</w:t>
      </w:r>
      <w:r w:rsidR="00C44337" w:rsidRPr="006571DB">
        <w:rPr>
          <w:bCs/>
          <w:sz w:val="22"/>
          <w:szCs w:val="22"/>
        </w:rPr>
        <w:t xml:space="preserve"> </w:t>
      </w:r>
      <w:r w:rsidR="00845DDF" w:rsidRPr="006571DB">
        <w:rPr>
          <w:bCs/>
          <w:sz w:val="22"/>
          <w:szCs w:val="22"/>
        </w:rPr>
        <w:t>do</w:t>
      </w:r>
      <w:r w:rsidR="006571DB" w:rsidRPr="006571DB">
        <w:rPr>
          <w:bCs/>
          <w:sz w:val="22"/>
          <w:szCs w:val="22"/>
        </w:rPr>
        <w:t xml:space="preserve"> 14 dni</w:t>
      </w:r>
      <w:r w:rsidR="00731205" w:rsidRPr="006571DB">
        <w:rPr>
          <w:bCs/>
          <w:sz w:val="22"/>
          <w:szCs w:val="22"/>
        </w:rPr>
        <w:t xml:space="preserve"> zgodnie z rozdziałem 2</w:t>
      </w:r>
      <w:r w:rsidR="006571DB">
        <w:rPr>
          <w:bCs/>
          <w:sz w:val="22"/>
          <w:szCs w:val="22"/>
        </w:rPr>
        <w:t>3</w:t>
      </w:r>
      <w:r w:rsidR="00731205" w:rsidRPr="006571DB">
        <w:rPr>
          <w:bCs/>
          <w:sz w:val="22"/>
          <w:szCs w:val="22"/>
        </w:rPr>
        <w:t xml:space="preserve">.2 SWZ), licząc od daty </w:t>
      </w:r>
      <w:r w:rsidR="001917C2" w:rsidRPr="006571DB">
        <w:rPr>
          <w:bCs/>
          <w:sz w:val="22"/>
          <w:szCs w:val="22"/>
        </w:rPr>
        <w:t xml:space="preserve">zawarcia </w:t>
      </w:r>
      <w:r w:rsidR="000A4E07" w:rsidRPr="006571DB">
        <w:rPr>
          <w:bCs/>
          <w:sz w:val="22"/>
          <w:szCs w:val="22"/>
        </w:rPr>
        <w:t>umow</w:t>
      </w:r>
      <w:r w:rsidR="003C3831" w:rsidRPr="006571DB">
        <w:rPr>
          <w:bCs/>
          <w:sz w:val="22"/>
          <w:szCs w:val="22"/>
        </w:rPr>
        <w:t>y</w:t>
      </w:r>
      <w:r w:rsidR="00684DE2" w:rsidRPr="006571DB">
        <w:rPr>
          <w:bCs/>
          <w:sz w:val="22"/>
          <w:szCs w:val="22"/>
        </w:rPr>
        <w:t xml:space="preserve"> </w:t>
      </w:r>
      <w:r w:rsidR="00684DE2" w:rsidRPr="006571DB">
        <w:rPr>
          <w:b/>
          <w:sz w:val="22"/>
          <w:szCs w:val="22"/>
        </w:rPr>
        <w:t>dla pakietu nr ………</w:t>
      </w:r>
    </w:p>
    <w:p w14:paraId="6ADDE8BA" w14:textId="043B233B" w:rsidR="00684DE2" w:rsidRPr="00684DE2" w:rsidRDefault="00684DE2" w:rsidP="00684DE2">
      <w:pPr>
        <w:pStyle w:val="Tekstpodstawowy2"/>
        <w:ind w:left="644"/>
        <w:rPr>
          <w:b/>
          <w:color w:val="0070C0"/>
          <w:szCs w:val="24"/>
          <w:u w:val="single"/>
        </w:rPr>
      </w:pPr>
      <w:r w:rsidRPr="00F849BD">
        <w:rPr>
          <w:b/>
          <w:color w:val="0070C0"/>
          <w:szCs w:val="24"/>
          <w:u w:val="single"/>
        </w:rPr>
        <w:t xml:space="preserve">*powielić w przypadku składania ofert na więcej niż jeden pakiet </w:t>
      </w:r>
    </w:p>
    <w:p w14:paraId="3DF3DF25" w14:textId="77777777" w:rsidR="00DA34D3" w:rsidRPr="00A55A31" w:rsidRDefault="00DA34D3" w:rsidP="00845DD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6D3E3B1C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BE3220">
        <w:rPr>
          <w:sz w:val="22"/>
        </w:rPr>
        <w:t>projektowanymi postanowieniami umownymi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</w:t>
      </w:r>
      <w:r w:rsidR="00BE3220">
        <w:rPr>
          <w:sz w:val="22"/>
        </w:rPr>
        <w:t>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398FA158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E3220">
        <w:rPr>
          <w:bCs/>
          <w:sz w:val="22"/>
          <w:szCs w:val="22"/>
        </w:rPr>
        <w:t>4</w:t>
      </w:r>
      <w:r w:rsidR="00267D1F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267D1F" w:rsidRPr="00CE3AE6">
        <w:rPr>
          <w:bCs/>
          <w:sz w:val="22"/>
          <w:szCs w:val="22"/>
        </w:rPr>
        <w:t>)</w:t>
      </w:r>
    </w:p>
    <w:p w14:paraId="0EED02A8" w14:textId="13A4D9A3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BE3220">
        <w:rPr>
          <w:bCs/>
          <w:sz w:val="22"/>
          <w:szCs w:val="22"/>
        </w:rPr>
        <w:t>4</w:t>
      </w:r>
      <w:r w:rsidR="00CE3AE6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845DDF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845DDF">
        <w:trPr>
          <w:trHeight w:val="4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AE7086" w14:textId="5368FB31" w:rsidR="000B4C91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B626BC8" w14:textId="77777777" w:rsidR="00383C32" w:rsidRDefault="00383C32" w:rsidP="00383C32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9CDB6BE" w14:textId="77777777" w:rsidR="00383C32" w:rsidRDefault="00383C32" w:rsidP="00383C32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>
        <w:rPr>
          <w:sz w:val="22"/>
          <w:szCs w:val="22"/>
          <w:u w:val="single"/>
        </w:rPr>
        <w:t xml:space="preserve">a </w:t>
      </w:r>
      <w:r w:rsidRPr="000B4C91">
        <w:rPr>
          <w:b/>
          <w:bCs/>
          <w:sz w:val="22"/>
          <w:szCs w:val="22"/>
          <w:u w:val="single"/>
        </w:rPr>
        <w:t>i/lub</w:t>
      </w:r>
      <w:r>
        <w:rPr>
          <w:sz w:val="22"/>
          <w:szCs w:val="22"/>
          <w:u w:val="single"/>
        </w:rPr>
        <w:t xml:space="preserve"> 1b</w:t>
      </w:r>
      <w:r w:rsidRPr="000B4C91">
        <w:rPr>
          <w:sz w:val="22"/>
          <w:szCs w:val="22"/>
          <w:u w:val="single"/>
        </w:rPr>
        <w:t xml:space="preserve"> do formularza ofertowego - pt. Parametry techniczne - Opis. Szczegółowy opis przedmiotu zamówienia</w:t>
      </w:r>
      <w:r>
        <w:rPr>
          <w:sz w:val="22"/>
          <w:szCs w:val="22"/>
          <w:u w:val="single"/>
        </w:rPr>
        <w:t xml:space="preserve">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03E85DC2" w14:textId="77777777" w:rsidR="00383C32" w:rsidRDefault="00383C32" w:rsidP="00383C32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F062FBF" w14:textId="77777777" w:rsidR="00383C32" w:rsidRDefault="00383C32" w:rsidP="00793477">
      <w:pPr>
        <w:tabs>
          <w:tab w:val="center" w:pos="7655"/>
        </w:tabs>
        <w:spacing w:before="120" w:line="320" w:lineRule="atLeast"/>
        <w:jc w:val="both"/>
        <w:rPr>
          <w:sz w:val="22"/>
          <w:szCs w:val="22"/>
          <w:u w:val="single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19295E84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84148E" w:rsidRPr="00AE2ACB">
      <w:rPr>
        <w:sz w:val="20"/>
        <w:szCs w:val="20"/>
      </w:rPr>
      <w:t>sprawy:</w:t>
    </w:r>
    <w:r w:rsidR="0084148E">
      <w:rPr>
        <w:sz w:val="20"/>
        <w:szCs w:val="20"/>
      </w:rPr>
      <w:t xml:space="preserve"> </w:t>
    </w:r>
    <w:r w:rsidR="0084148E" w:rsidRPr="00845DDF">
      <w:rPr>
        <w:b/>
        <w:bCs/>
        <w:sz w:val="20"/>
        <w:szCs w:val="20"/>
      </w:rPr>
      <w:t>TP</w:t>
    </w:r>
    <w:r w:rsidR="002C3B69" w:rsidRPr="00845DDF">
      <w:rPr>
        <w:b/>
        <w:bCs/>
        <w:sz w:val="20"/>
        <w:szCs w:val="20"/>
      </w:rPr>
      <w:t>/252/</w:t>
    </w:r>
    <w:r w:rsidR="00E37075">
      <w:rPr>
        <w:b/>
        <w:bCs/>
        <w:sz w:val="20"/>
        <w:szCs w:val="20"/>
      </w:rPr>
      <w:t>SM</w:t>
    </w:r>
    <w:r w:rsidR="002C3B69" w:rsidRPr="00845DDF">
      <w:rPr>
        <w:b/>
        <w:bCs/>
        <w:sz w:val="20"/>
        <w:szCs w:val="20"/>
      </w:rPr>
      <w:t>/</w:t>
    </w:r>
    <w:r w:rsidR="00E37075">
      <w:rPr>
        <w:b/>
        <w:bCs/>
        <w:sz w:val="20"/>
        <w:szCs w:val="20"/>
      </w:rPr>
      <w:t>28</w:t>
    </w:r>
    <w:r w:rsidR="002C3B69" w:rsidRPr="00845DDF">
      <w:rPr>
        <w:b/>
        <w:bCs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47A8"/>
    <w:rsid w:val="00036FCA"/>
    <w:rsid w:val="00075B49"/>
    <w:rsid w:val="000A4E07"/>
    <w:rsid w:val="000B4C91"/>
    <w:rsid w:val="000D5D63"/>
    <w:rsid w:val="000D6490"/>
    <w:rsid w:val="001063D3"/>
    <w:rsid w:val="00113335"/>
    <w:rsid w:val="00125AB3"/>
    <w:rsid w:val="0018292E"/>
    <w:rsid w:val="001917C2"/>
    <w:rsid w:val="001C7D84"/>
    <w:rsid w:val="001F14FA"/>
    <w:rsid w:val="001F7B52"/>
    <w:rsid w:val="002021C7"/>
    <w:rsid w:val="00204F69"/>
    <w:rsid w:val="002214DB"/>
    <w:rsid w:val="002237BC"/>
    <w:rsid w:val="0022574C"/>
    <w:rsid w:val="00252DDE"/>
    <w:rsid w:val="00262DE8"/>
    <w:rsid w:val="00267D1F"/>
    <w:rsid w:val="002748AD"/>
    <w:rsid w:val="002928A0"/>
    <w:rsid w:val="002A2613"/>
    <w:rsid w:val="002C3B69"/>
    <w:rsid w:val="002E14A9"/>
    <w:rsid w:val="002E612D"/>
    <w:rsid w:val="002F1951"/>
    <w:rsid w:val="003030BB"/>
    <w:rsid w:val="00325372"/>
    <w:rsid w:val="00326A79"/>
    <w:rsid w:val="00344BCC"/>
    <w:rsid w:val="003646EE"/>
    <w:rsid w:val="00383C32"/>
    <w:rsid w:val="00390E1B"/>
    <w:rsid w:val="003A6A54"/>
    <w:rsid w:val="003B0566"/>
    <w:rsid w:val="003B769C"/>
    <w:rsid w:val="003C3831"/>
    <w:rsid w:val="00425B97"/>
    <w:rsid w:val="00427901"/>
    <w:rsid w:val="00447D84"/>
    <w:rsid w:val="00472637"/>
    <w:rsid w:val="004D5A42"/>
    <w:rsid w:val="004D7134"/>
    <w:rsid w:val="004F3C60"/>
    <w:rsid w:val="005230C8"/>
    <w:rsid w:val="00525EFF"/>
    <w:rsid w:val="005305D8"/>
    <w:rsid w:val="00546DB7"/>
    <w:rsid w:val="00552C14"/>
    <w:rsid w:val="005629B9"/>
    <w:rsid w:val="005844F6"/>
    <w:rsid w:val="005B56C1"/>
    <w:rsid w:val="005B5DF6"/>
    <w:rsid w:val="005D2664"/>
    <w:rsid w:val="005D484D"/>
    <w:rsid w:val="005F6F5F"/>
    <w:rsid w:val="00612195"/>
    <w:rsid w:val="006130D4"/>
    <w:rsid w:val="00623D02"/>
    <w:rsid w:val="006406DB"/>
    <w:rsid w:val="00650FA1"/>
    <w:rsid w:val="006534AB"/>
    <w:rsid w:val="006571DB"/>
    <w:rsid w:val="00682690"/>
    <w:rsid w:val="00684DE2"/>
    <w:rsid w:val="006A58C0"/>
    <w:rsid w:val="006B63D6"/>
    <w:rsid w:val="006C641D"/>
    <w:rsid w:val="006D09E0"/>
    <w:rsid w:val="006D7F35"/>
    <w:rsid w:val="006E2451"/>
    <w:rsid w:val="006E4BED"/>
    <w:rsid w:val="006F70E5"/>
    <w:rsid w:val="00731205"/>
    <w:rsid w:val="00735151"/>
    <w:rsid w:val="00793477"/>
    <w:rsid w:val="007A7FC8"/>
    <w:rsid w:val="007B6CAE"/>
    <w:rsid w:val="007D475B"/>
    <w:rsid w:val="007E331F"/>
    <w:rsid w:val="007F3E87"/>
    <w:rsid w:val="008001E6"/>
    <w:rsid w:val="00827CD8"/>
    <w:rsid w:val="0084148E"/>
    <w:rsid w:val="00845DDF"/>
    <w:rsid w:val="00871B0A"/>
    <w:rsid w:val="00876C95"/>
    <w:rsid w:val="008A22E0"/>
    <w:rsid w:val="008C3AE1"/>
    <w:rsid w:val="008D45D3"/>
    <w:rsid w:val="008D4695"/>
    <w:rsid w:val="008F541F"/>
    <w:rsid w:val="00904989"/>
    <w:rsid w:val="009052CE"/>
    <w:rsid w:val="009157D0"/>
    <w:rsid w:val="009312B4"/>
    <w:rsid w:val="00934F2D"/>
    <w:rsid w:val="00950EDF"/>
    <w:rsid w:val="0097776D"/>
    <w:rsid w:val="00983D1D"/>
    <w:rsid w:val="0099002D"/>
    <w:rsid w:val="009A75F1"/>
    <w:rsid w:val="009B6EA0"/>
    <w:rsid w:val="009D75A8"/>
    <w:rsid w:val="009F0A00"/>
    <w:rsid w:val="00A270D9"/>
    <w:rsid w:val="00A47B5A"/>
    <w:rsid w:val="00A50E18"/>
    <w:rsid w:val="00A54C63"/>
    <w:rsid w:val="00A55A31"/>
    <w:rsid w:val="00A773CD"/>
    <w:rsid w:val="00A94559"/>
    <w:rsid w:val="00A9564B"/>
    <w:rsid w:val="00AA39D6"/>
    <w:rsid w:val="00AE2ACB"/>
    <w:rsid w:val="00AE5DCA"/>
    <w:rsid w:val="00AF359D"/>
    <w:rsid w:val="00AF4AC3"/>
    <w:rsid w:val="00B163FB"/>
    <w:rsid w:val="00B20DE7"/>
    <w:rsid w:val="00B34C98"/>
    <w:rsid w:val="00B47637"/>
    <w:rsid w:val="00B9086B"/>
    <w:rsid w:val="00B92350"/>
    <w:rsid w:val="00B92B5F"/>
    <w:rsid w:val="00BC4F99"/>
    <w:rsid w:val="00BD2B07"/>
    <w:rsid w:val="00BD4D5D"/>
    <w:rsid w:val="00BE3220"/>
    <w:rsid w:val="00BF2725"/>
    <w:rsid w:val="00C044D7"/>
    <w:rsid w:val="00C22F7D"/>
    <w:rsid w:val="00C44337"/>
    <w:rsid w:val="00C5482D"/>
    <w:rsid w:val="00C75E74"/>
    <w:rsid w:val="00CA207A"/>
    <w:rsid w:val="00CB2448"/>
    <w:rsid w:val="00CB4D99"/>
    <w:rsid w:val="00CC16D8"/>
    <w:rsid w:val="00CD6173"/>
    <w:rsid w:val="00CE3AE6"/>
    <w:rsid w:val="00D14D7F"/>
    <w:rsid w:val="00D2658C"/>
    <w:rsid w:val="00D30689"/>
    <w:rsid w:val="00D554C7"/>
    <w:rsid w:val="00D94BDE"/>
    <w:rsid w:val="00DA34D3"/>
    <w:rsid w:val="00DC336F"/>
    <w:rsid w:val="00DF2465"/>
    <w:rsid w:val="00E1735C"/>
    <w:rsid w:val="00E20E5F"/>
    <w:rsid w:val="00E3260B"/>
    <w:rsid w:val="00E37075"/>
    <w:rsid w:val="00E63D80"/>
    <w:rsid w:val="00E65BB1"/>
    <w:rsid w:val="00E77BA8"/>
    <w:rsid w:val="00E973C9"/>
    <w:rsid w:val="00EA3737"/>
    <w:rsid w:val="00ED129D"/>
    <w:rsid w:val="00F00810"/>
    <w:rsid w:val="00F021CC"/>
    <w:rsid w:val="00F134D5"/>
    <w:rsid w:val="00F22096"/>
    <w:rsid w:val="00F27361"/>
    <w:rsid w:val="00F31EAC"/>
    <w:rsid w:val="00F378F6"/>
    <w:rsid w:val="00F41EA7"/>
    <w:rsid w:val="00F51006"/>
    <w:rsid w:val="00F568C0"/>
    <w:rsid w:val="00F63937"/>
    <w:rsid w:val="00F846E3"/>
    <w:rsid w:val="00F849BD"/>
    <w:rsid w:val="00FA386A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1E6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  <w:style w:type="paragraph" w:styleId="Bezodstpw">
    <w:name w:val="No Spacing"/>
    <w:uiPriority w:val="1"/>
    <w:qFormat/>
    <w:rsid w:val="00E3707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4</Pages>
  <Words>947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Szpital Specjalistyczny w Chorzowie Specjalistyczny w Chorzowie</cp:lastModifiedBy>
  <cp:revision>14</cp:revision>
  <cp:lastPrinted>2024-09-26T11:28:00Z</cp:lastPrinted>
  <dcterms:created xsi:type="dcterms:W3CDTF">2024-10-07T09:21:00Z</dcterms:created>
  <dcterms:modified xsi:type="dcterms:W3CDTF">2024-12-30T12:59:00Z</dcterms:modified>
</cp:coreProperties>
</file>