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4333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A225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A22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A225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A22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A22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A225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A22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A22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A2254" w:rsidRPr="007B107C" w:rsidTr="00BF22C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A2254" w:rsidRPr="007B107C" w:rsidRDefault="00CA2254" w:rsidP="00BF22C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A2254" w:rsidRPr="007B107C" w:rsidRDefault="00CA2254" w:rsidP="00BF22C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A225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A225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A225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A2254" w:rsidRPr="007B107C" w:rsidRDefault="00CA2254" w:rsidP="00BF22C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A2254" w:rsidRPr="007B107C" w:rsidRDefault="00CA2254" w:rsidP="00BF22C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A2254" w:rsidRPr="007B107C" w:rsidRDefault="00CA2254" w:rsidP="00BF22C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A225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A225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do sklepiku na statku Dar Młodzieży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A2254" w:rsidRPr="00CA225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CRZP/179/2024/AZP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A2254" w:rsidRPr="00CA225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254" w:rsidRDefault="00CA2254" w:rsidP="00CA2254">
      <w:pPr>
        <w:spacing w:after="0" w:line="240" w:lineRule="auto"/>
      </w:pPr>
      <w:r>
        <w:separator/>
      </w:r>
    </w:p>
  </w:endnote>
  <w:endnote w:type="continuationSeparator" w:id="0">
    <w:p w:rsidR="00CA2254" w:rsidRDefault="00CA2254" w:rsidP="00CA2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254" w:rsidRDefault="00CA22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254" w:rsidRDefault="00CA22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254" w:rsidRDefault="00CA22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254" w:rsidRDefault="00CA2254" w:rsidP="00CA2254">
      <w:pPr>
        <w:spacing w:after="0" w:line="240" w:lineRule="auto"/>
      </w:pPr>
      <w:r>
        <w:separator/>
      </w:r>
    </w:p>
  </w:footnote>
  <w:footnote w:type="continuationSeparator" w:id="0">
    <w:p w:rsidR="00CA2254" w:rsidRDefault="00CA2254" w:rsidP="00CA2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254" w:rsidRDefault="00CA2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254" w:rsidRDefault="00CA2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254" w:rsidRDefault="00CA22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105"/>
    <w:rsid w:val="002621C4"/>
    <w:rsid w:val="007B107C"/>
    <w:rsid w:val="007C7D43"/>
    <w:rsid w:val="00843802"/>
    <w:rsid w:val="008750B3"/>
    <w:rsid w:val="00A15105"/>
    <w:rsid w:val="00C31816"/>
    <w:rsid w:val="00CA2254"/>
    <w:rsid w:val="00E4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3D1CC3D1-44B9-465E-8A66-C2E316087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22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2254"/>
  </w:style>
  <w:style w:type="paragraph" w:styleId="Stopka">
    <w:name w:val="footer"/>
    <w:basedOn w:val="Normalny"/>
    <w:link w:val="StopkaZnak"/>
    <w:uiPriority w:val="99"/>
    <w:unhideWhenUsed/>
    <w:rsid w:val="00CA22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2254"/>
  </w:style>
  <w:style w:type="paragraph" w:styleId="Tekstdymka">
    <w:name w:val="Balloon Text"/>
    <w:basedOn w:val="Normalny"/>
    <w:link w:val="TekstdymkaZnak"/>
    <w:uiPriority w:val="99"/>
    <w:semiHidden/>
    <w:unhideWhenUsed/>
    <w:rsid w:val="00E43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3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2024-12-17T10:28:00Z</cp:lastPrinted>
  <dcterms:created xsi:type="dcterms:W3CDTF">2024-12-17T10:28:00Z</dcterms:created>
  <dcterms:modified xsi:type="dcterms:W3CDTF">2024-12-17T10:28:00Z</dcterms:modified>
</cp:coreProperties>
</file>