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A98" w:rsidRDefault="007C7A98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235DC4" w:rsidP="00081D13">
      <w:pPr>
        <w:spacing w:after="600"/>
        <w:jc w:val="right"/>
        <w:rPr>
          <w:rFonts w:ascii="Arial" w:hAnsi="Arial" w:cs="Arial"/>
        </w:rPr>
      </w:pPr>
      <w:r w:rsidRPr="00235DC4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35DC4">
        <w:rPr>
          <w:rFonts w:ascii="Arial" w:hAnsi="Arial" w:cs="Arial"/>
        </w:rPr>
        <w:t>2024-12-1</w:t>
      </w:r>
      <w:r w:rsidR="00667808">
        <w:rPr>
          <w:rFonts w:ascii="Arial" w:hAnsi="Arial" w:cs="Arial"/>
        </w:rPr>
        <w:t>9</w:t>
      </w:r>
      <w:bookmarkStart w:id="1" w:name="_GoBack"/>
      <w:bookmarkEnd w:id="1"/>
    </w:p>
    <w:p w:rsidR="00081D13" w:rsidRPr="00353FDC" w:rsidRDefault="00235DC4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35DC4">
        <w:rPr>
          <w:rFonts w:ascii="Arial" w:hAnsi="Arial" w:cs="Arial"/>
          <w:b/>
          <w:bCs/>
        </w:rPr>
        <w:t>Politechnika Częstochowska</w:t>
      </w:r>
    </w:p>
    <w:p w:rsidR="00081D13" w:rsidRPr="00353FDC" w:rsidRDefault="00235DC4" w:rsidP="00081D13">
      <w:pPr>
        <w:spacing w:line="360" w:lineRule="auto"/>
        <w:ind w:right="3969"/>
        <w:rPr>
          <w:rFonts w:ascii="Arial" w:hAnsi="Arial" w:cs="Arial"/>
        </w:rPr>
      </w:pPr>
      <w:r w:rsidRPr="00235DC4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35DC4">
        <w:rPr>
          <w:rFonts w:ascii="Arial" w:hAnsi="Arial" w:cs="Arial"/>
        </w:rPr>
        <w:t>69</w:t>
      </w:r>
    </w:p>
    <w:p w:rsidR="00081D13" w:rsidRPr="00353FDC" w:rsidRDefault="00235DC4" w:rsidP="00081D13">
      <w:pPr>
        <w:ind w:right="3969"/>
        <w:rPr>
          <w:rFonts w:ascii="Arial" w:hAnsi="Arial" w:cs="Arial"/>
        </w:rPr>
      </w:pPr>
      <w:r w:rsidRPr="00235DC4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35DC4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35DC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5DC4">
              <w:rPr>
                <w:rFonts w:ascii="Arial" w:hAnsi="Arial" w:cs="Arial"/>
                <w:bCs/>
              </w:rPr>
              <w:t>Dostawa  maszyn pralniczych i suszących do obiektów Działu  Domów Studenckich Politechniki Częstochowskiej</w:t>
            </w:r>
          </w:p>
        </w:tc>
      </w:tr>
      <w:tr w:rsidR="00235DC4" w:rsidRPr="00353FDC" w:rsidTr="002A0D72">
        <w:tc>
          <w:tcPr>
            <w:tcW w:w="2269" w:type="dxa"/>
            <w:shd w:val="clear" w:color="auto" w:fill="auto"/>
          </w:tcPr>
          <w:p w:rsidR="00235DC4" w:rsidRPr="00353FDC" w:rsidRDefault="00235DC4" w:rsidP="002A0D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35DC4" w:rsidRPr="00353FDC" w:rsidRDefault="00235DC4" w:rsidP="002A0D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5DC4">
              <w:rPr>
                <w:rFonts w:ascii="Arial" w:hAnsi="Arial" w:cs="Arial"/>
                <w:bCs/>
              </w:rPr>
              <w:t>RK-NZ.261.91.2024.AR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35DC4" w:rsidRPr="00235DC4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35DC4" w:rsidRPr="00235DC4">
        <w:rPr>
          <w:rFonts w:ascii="Arial" w:hAnsi="Arial" w:cs="Arial"/>
        </w:rPr>
        <w:t>(</w:t>
      </w:r>
      <w:proofErr w:type="spellStart"/>
      <w:r w:rsidR="00235DC4" w:rsidRPr="00235DC4">
        <w:rPr>
          <w:rFonts w:ascii="Arial" w:hAnsi="Arial" w:cs="Arial"/>
        </w:rPr>
        <w:t>t.j</w:t>
      </w:r>
      <w:proofErr w:type="spellEnd"/>
      <w:r w:rsidR="00235DC4" w:rsidRPr="00235DC4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35DC4" w:rsidRPr="00E1738E" w:rsidTr="002A0D72">
        <w:trPr>
          <w:cantSplit/>
        </w:trPr>
        <w:tc>
          <w:tcPr>
            <w:tcW w:w="10080" w:type="dxa"/>
          </w:tcPr>
          <w:p w:rsidR="007C7A98" w:rsidRDefault="007C7A98" w:rsidP="002A0D7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235DC4" w:rsidRDefault="00235DC4" w:rsidP="002A0D7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35DC4">
              <w:rPr>
                <w:rFonts w:ascii="Arial" w:hAnsi="Arial" w:cs="Arial"/>
                <w:b/>
              </w:rPr>
              <w:t xml:space="preserve">ELEKTRO-SERWIS </w:t>
            </w:r>
            <w:proofErr w:type="spellStart"/>
            <w:r w:rsidRPr="00235DC4">
              <w:rPr>
                <w:rFonts w:ascii="Arial" w:hAnsi="Arial" w:cs="Arial"/>
                <w:b/>
              </w:rPr>
              <w:t>Ochentel</w:t>
            </w:r>
            <w:proofErr w:type="spellEnd"/>
            <w:r w:rsidRPr="00235DC4">
              <w:rPr>
                <w:rFonts w:ascii="Arial" w:hAnsi="Arial" w:cs="Arial"/>
                <w:b/>
              </w:rPr>
              <w:t xml:space="preserve"> Spółka z o.o.</w:t>
            </w:r>
          </w:p>
          <w:p w:rsidR="00235DC4" w:rsidRPr="00AC1F4A" w:rsidRDefault="00235DC4" w:rsidP="002A0D7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235DC4">
              <w:rPr>
                <w:rFonts w:ascii="Arial" w:hAnsi="Arial" w:cs="Arial"/>
                <w:bCs/>
              </w:rPr>
              <w:t>Luboszycka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35DC4">
              <w:rPr>
                <w:rFonts w:ascii="Arial" w:hAnsi="Arial" w:cs="Arial"/>
                <w:bCs/>
              </w:rPr>
              <w:t>52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35DC4" w:rsidRPr="00E1738E" w:rsidRDefault="00235DC4" w:rsidP="002A0D7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35DC4">
              <w:rPr>
                <w:rFonts w:ascii="Arial" w:hAnsi="Arial" w:cs="Arial"/>
                <w:bCs/>
              </w:rPr>
              <w:t>46-022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35DC4">
              <w:rPr>
                <w:rFonts w:ascii="Arial" w:hAnsi="Arial" w:cs="Arial"/>
                <w:bCs/>
              </w:rPr>
              <w:t>Zawada</w:t>
            </w:r>
          </w:p>
          <w:p w:rsidR="00235DC4" w:rsidRPr="00BC506C" w:rsidRDefault="00235DC4" w:rsidP="002A0D7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235DC4">
              <w:rPr>
                <w:rFonts w:ascii="Arial" w:hAnsi="Arial" w:cs="Arial"/>
                <w:b/>
              </w:rPr>
              <w:t>426 853.05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35DC4" w:rsidRPr="00E1738E" w:rsidRDefault="00235DC4" w:rsidP="002A0D7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35DC4" w:rsidRPr="00E1738E" w:rsidRDefault="00235DC4" w:rsidP="002A0D7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35DC4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80  punktów.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992"/>
        <w:gridCol w:w="1560"/>
        <w:gridCol w:w="1275"/>
        <w:gridCol w:w="1560"/>
      </w:tblGrid>
      <w:tr w:rsidR="007C7A98" w:rsidRPr="008567C7" w:rsidTr="007C7A9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C7A98" w:rsidRPr="00553EDC" w:rsidRDefault="007C7A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7C7A98" w:rsidRPr="00553EDC" w:rsidRDefault="007C7A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7C7A98" w:rsidRPr="00553EDC" w:rsidRDefault="007C7A9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35DC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7C7A98" w:rsidRPr="00553EDC" w:rsidRDefault="007C7A9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35DC4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7C7A98" w:rsidRPr="00553EDC" w:rsidRDefault="007C7A9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35DC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7C7A98" w:rsidRPr="00553EDC" w:rsidRDefault="007C7A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C7A98" w:rsidRPr="008567C7" w:rsidTr="007C7A98">
        <w:tc>
          <w:tcPr>
            <w:tcW w:w="851" w:type="dxa"/>
            <w:vAlign w:val="center"/>
          </w:tcPr>
          <w:p w:rsidR="007C7A98" w:rsidRPr="00553EDC" w:rsidRDefault="007C7A98" w:rsidP="002A0D7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D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7C7A98" w:rsidRPr="00553EDC" w:rsidRDefault="007C7A98" w:rsidP="002A0D7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35DC4">
              <w:rPr>
                <w:rFonts w:ascii="Arial" w:hAnsi="Arial" w:cs="Arial"/>
                <w:b/>
                <w:sz w:val="22"/>
                <w:szCs w:val="22"/>
              </w:rPr>
              <w:t xml:space="preserve">ELEKTRO-SERWIS </w:t>
            </w:r>
            <w:proofErr w:type="spellStart"/>
            <w:r w:rsidRPr="00235DC4">
              <w:rPr>
                <w:rFonts w:ascii="Arial" w:hAnsi="Arial" w:cs="Arial"/>
                <w:b/>
                <w:sz w:val="22"/>
                <w:szCs w:val="22"/>
              </w:rPr>
              <w:t>Ochentel</w:t>
            </w:r>
            <w:proofErr w:type="spellEnd"/>
            <w:r w:rsidRPr="00235DC4">
              <w:rPr>
                <w:rFonts w:ascii="Arial" w:hAnsi="Arial" w:cs="Arial"/>
                <w:b/>
                <w:sz w:val="22"/>
                <w:szCs w:val="22"/>
              </w:rPr>
              <w:t xml:space="preserve"> Spółka z o.o.</w:t>
            </w:r>
          </w:p>
          <w:p w:rsidR="007C7A98" w:rsidRPr="00553EDC" w:rsidRDefault="007C7A98" w:rsidP="002A0D7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235DC4">
              <w:rPr>
                <w:rFonts w:ascii="Arial" w:hAnsi="Arial" w:cs="Arial"/>
                <w:bCs/>
                <w:sz w:val="22"/>
                <w:szCs w:val="22"/>
              </w:rPr>
              <w:t>Luboszycka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35DC4">
              <w:rPr>
                <w:rFonts w:ascii="Arial" w:hAnsi="Arial" w:cs="Arial"/>
                <w:bCs/>
                <w:sz w:val="22"/>
                <w:szCs w:val="22"/>
              </w:rPr>
              <w:t>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7C7A98" w:rsidRPr="00553EDC" w:rsidRDefault="007C7A98" w:rsidP="002A0D7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35DC4">
              <w:rPr>
                <w:rFonts w:ascii="Arial" w:hAnsi="Arial" w:cs="Arial"/>
                <w:bCs/>
                <w:sz w:val="22"/>
                <w:szCs w:val="22"/>
              </w:rPr>
              <w:t>46-022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35DC4">
              <w:rPr>
                <w:rFonts w:ascii="Arial" w:hAnsi="Arial" w:cs="Arial"/>
                <w:bCs/>
                <w:sz w:val="22"/>
                <w:szCs w:val="22"/>
              </w:rPr>
              <w:t>Zawada</w:t>
            </w:r>
          </w:p>
        </w:tc>
        <w:tc>
          <w:tcPr>
            <w:tcW w:w="992" w:type="dxa"/>
            <w:vAlign w:val="center"/>
          </w:tcPr>
          <w:p w:rsidR="007C7A98" w:rsidRPr="00553EDC" w:rsidRDefault="007C7A98" w:rsidP="002A0D7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DC4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  <w:tc>
          <w:tcPr>
            <w:tcW w:w="1560" w:type="dxa"/>
            <w:vAlign w:val="center"/>
          </w:tcPr>
          <w:p w:rsidR="007C7A98" w:rsidRPr="00553EDC" w:rsidRDefault="007C7A98" w:rsidP="002A0D7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DC4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7C7A98" w:rsidRPr="00553EDC" w:rsidRDefault="007C7A98" w:rsidP="002A0D7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DC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7C7A98" w:rsidRPr="00553EDC" w:rsidRDefault="007C7A98" w:rsidP="002A0D7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5DC4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9A1" w:rsidRDefault="004F09A1">
      <w:r>
        <w:separator/>
      </w:r>
    </w:p>
  </w:endnote>
  <w:endnote w:type="continuationSeparator" w:id="0">
    <w:p w:rsidR="004F09A1" w:rsidRDefault="004F0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C4" w:rsidRDefault="00235D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A98" w:rsidRPr="007C7A98" w:rsidRDefault="00667808" w:rsidP="007C7A9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C7A98" w:rsidRPr="007C7A98" w:rsidTr="002A0D72">
      <w:tc>
        <w:tcPr>
          <w:tcW w:w="0" w:type="auto"/>
          <w:shd w:val="clear" w:color="auto" w:fill="auto"/>
          <w:vAlign w:val="center"/>
        </w:tcPr>
        <w:p w:rsidR="007C7A98" w:rsidRPr="007C7A98" w:rsidRDefault="007C7A98" w:rsidP="007C7A9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C7A98" w:rsidRPr="007C7A98" w:rsidRDefault="007C7A98" w:rsidP="007C7A9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C7A9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C7A98" w:rsidRPr="007C7A98" w:rsidRDefault="007C7A98" w:rsidP="007C7A9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C7A98" w:rsidRPr="007C7A98" w:rsidRDefault="007C7A98" w:rsidP="007C7A9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C7A98" w:rsidRPr="007C7A98" w:rsidRDefault="007C7A98" w:rsidP="007C7A98">
    <w:pPr>
      <w:spacing w:line="276" w:lineRule="auto"/>
      <w:rPr>
        <w:rFonts w:ascii="Roboto" w:hAnsi="Roboto"/>
        <w:b/>
        <w:bCs/>
      </w:rPr>
    </w:pPr>
    <w:r w:rsidRPr="007C7A98">
      <w:rPr>
        <w:rFonts w:ascii="Roboto" w:hAnsi="Roboto"/>
        <w:b/>
        <w:bCs/>
        <w:szCs w:val="18"/>
      </w:rPr>
      <w:t>Kanclerz Politechniki Częstochowskiej</w:t>
    </w:r>
  </w:p>
  <w:p w:rsidR="007C7A98" w:rsidRPr="007C7A98" w:rsidRDefault="00667808" w:rsidP="007C7A9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C7A98" w:rsidRPr="007C7A98">
      <w:rPr>
        <w:rFonts w:ascii="Roboto" w:hAnsi="Roboto"/>
      </w:rPr>
      <w:t>ul. Gen. J.H. Dąbrowskiego 69, 42-201 Częstochowa</w:t>
    </w:r>
  </w:p>
  <w:p w:rsidR="007C7A98" w:rsidRPr="007C7A98" w:rsidRDefault="007C7A98" w:rsidP="007C7A98">
    <w:pPr>
      <w:spacing w:line="276" w:lineRule="auto"/>
      <w:rPr>
        <w:rFonts w:ascii="Arial" w:hAnsi="Arial"/>
        <w:noProof/>
      </w:rPr>
    </w:pPr>
    <w:r w:rsidRPr="007C7A98">
      <w:rPr>
        <w:rFonts w:ascii="Roboto" w:hAnsi="Roboto"/>
      </w:rPr>
      <w:t>tel. +48 34 325 02 56, e-mail: kanclerz@pcz.pl</w:t>
    </w:r>
  </w:p>
  <w:p w:rsidR="007C7A98" w:rsidRPr="007C7A98" w:rsidRDefault="007C7A98" w:rsidP="007C7A98">
    <w:pPr>
      <w:rPr>
        <w:rFonts w:ascii="Roboto" w:hAnsi="Roboto"/>
        <w:b/>
      </w:rPr>
    </w:pPr>
    <w:r w:rsidRPr="007C7A98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6780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6780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C4" w:rsidRDefault="00235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9A1" w:rsidRDefault="004F09A1">
      <w:r>
        <w:separator/>
      </w:r>
    </w:p>
  </w:footnote>
  <w:footnote w:type="continuationSeparator" w:id="0">
    <w:p w:rsidR="004F09A1" w:rsidRDefault="004F0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C4" w:rsidRDefault="00235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A98" w:rsidRPr="007C7A98" w:rsidRDefault="00667808" w:rsidP="007C7A9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35DC4" w:rsidRDefault="00235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C4" w:rsidRDefault="00235D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9A1"/>
    <w:rsid w:val="00005838"/>
    <w:rsid w:val="00022322"/>
    <w:rsid w:val="00042497"/>
    <w:rsid w:val="00081D13"/>
    <w:rsid w:val="000C1E6F"/>
    <w:rsid w:val="000E4E56"/>
    <w:rsid w:val="001A1468"/>
    <w:rsid w:val="001B7815"/>
    <w:rsid w:val="00235DC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09A1"/>
    <w:rsid w:val="0054734E"/>
    <w:rsid w:val="00596FD7"/>
    <w:rsid w:val="005E5BFF"/>
    <w:rsid w:val="00607F9B"/>
    <w:rsid w:val="00644DCB"/>
    <w:rsid w:val="00657C1E"/>
    <w:rsid w:val="00667808"/>
    <w:rsid w:val="006E3089"/>
    <w:rsid w:val="00712C39"/>
    <w:rsid w:val="0075025B"/>
    <w:rsid w:val="00756CDA"/>
    <w:rsid w:val="007C7A9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44D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61AA554"/>
  <w15:chartTrackingRefBased/>
  <w15:docId w15:val="{4568EAC3-98E9-4711-B97A-6F645800B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2024-12-17T07:16:00Z</dcterms:created>
  <dcterms:modified xsi:type="dcterms:W3CDTF">2024-12-17T07:16:00Z</dcterms:modified>
</cp:coreProperties>
</file>