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F0762" w:rsidRPr="00AF0762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F076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F0762">
        <w:rPr>
          <w:rFonts w:ascii="Arial" w:hAnsi="Arial" w:cs="Arial"/>
        </w:rPr>
        <w:t>Politechnika Częstochowska</w:t>
      </w:r>
    </w:p>
    <w:p w:rsidR="006676AE" w:rsidRPr="0012157F" w:rsidRDefault="00AF076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F0762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AF0762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F076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F0762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AF0762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0762" w:rsidRPr="0012157F" w:rsidTr="006713BF">
        <w:tc>
          <w:tcPr>
            <w:tcW w:w="9104" w:type="dxa"/>
            <w:shd w:val="clear" w:color="auto" w:fill="D9D9D9"/>
          </w:tcPr>
          <w:p w:rsidR="00AF0762" w:rsidRPr="0012157F" w:rsidRDefault="00AF0762" w:rsidP="006713B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F0762" w:rsidRPr="0012157F" w:rsidRDefault="00AF0762" w:rsidP="006713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F076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AF0762" w:rsidRPr="00612283" w:rsidRDefault="00AF0762" w:rsidP="006713B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F0762" w:rsidRPr="0012157F" w:rsidRDefault="00AF0762" w:rsidP="006713BF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AF076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07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tablicy multimedialnej dla Wydziału Inżynierii Produkcji i Technologii  Materiałów 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F0762" w:rsidRPr="00A2540E" w:rsidTr="006713BF">
        <w:tc>
          <w:tcPr>
            <w:tcW w:w="2269" w:type="dxa"/>
            <w:shd w:val="clear" w:color="auto" w:fill="auto"/>
          </w:tcPr>
          <w:p w:rsidR="00AF0762" w:rsidRPr="00A2540E" w:rsidRDefault="00AF0762" w:rsidP="006713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F0762" w:rsidRPr="00A2540E" w:rsidRDefault="00AF0762" w:rsidP="006713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07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RK-NZ.261.93.2024.AR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F0762" w:rsidRPr="00AF0762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 xml:space="preserve">  </w:t>
      </w:r>
      <w:bookmarkStart w:id="0" w:name="_GoBack"/>
      <w:bookmarkEnd w:id="0"/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763" w:rsidRDefault="00997763" w:rsidP="0038231F">
      <w:pPr>
        <w:spacing w:after="0" w:line="240" w:lineRule="auto"/>
      </w:pPr>
      <w:r>
        <w:separator/>
      </w:r>
    </w:p>
  </w:endnote>
  <w:endnote w:type="continuationSeparator" w:id="0">
    <w:p w:rsidR="00997763" w:rsidRDefault="009977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762" w:rsidRDefault="00AF07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56D6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56D6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762" w:rsidRDefault="00AF07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763" w:rsidRDefault="00997763" w:rsidP="0038231F">
      <w:pPr>
        <w:spacing w:after="0" w:line="240" w:lineRule="auto"/>
      </w:pPr>
      <w:r>
        <w:separator/>
      </w:r>
    </w:p>
  </w:footnote>
  <w:footnote w:type="continuationSeparator" w:id="0">
    <w:p w:rsidR="00997763" w:rsidRDefault="0099776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762" w:rsidRDefault="00AF07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762" w:rsidRDefault="00AF07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762" w:rsidRDefault="00AF07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776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6D68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763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AF076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C4FD208-0747-4EB7-92F0-A002716FF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90EA2-7BD4-4369-BFDB-6170A048D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2024-12-18T07:15:00Z</cp:lastPrinted>
  <dcterms:created xsi:type="dcterms:W3CDTF">2024-12-18T07:15:00Z</dcterms:created>
  <dcterms:modified xsi:type="dcterms:W3CDTF">2024-12-18T07:15:00Z</dcterms:modified>
</cp:coreProperties>
</file>