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A015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A015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A015D">
        <w:rPr>
          <w:rFonts w:ascii="Arial" w:hAnsi="Arial" w:cs="Arial"/>
        </w:rPr>
        <w:t>2024-12-12</w:t>
      </w:r>
    </w:p>
    <w:p w:rsidR="00081D13" w:rsidRPr="00E36D74" w:rsidRDefault="00EA015D" w:rsidP="00E36D74">
      <w:pPr>
        <w:spacing w:line="360" w:lineRule="auto"/>
        <w:ind w:right="3969"/>
        <w:rPr>
          <w:rFonts w:ascii="Arial" w:hAnsi="Arial" w:cs="Arial"/>
          <w:b/>
          <w:bCs/>
        </w:rPr>
      </w:pPr>
      <w:r w:rsidRPr="00E36D74">
        <w:rPr>
          <w:rFonts w:ascii="Arial" w:hAnsi="Arial" w:cs="Arial"/>
          <w:b/>
          <w:bCs/>
        </w:rPr>
        <w:t>Politechnika Częstochowska</w:t>
      </w:r>
    </w:p>
    <w:p w:rsidR="00081D13" w:rsidRPr="00E36D74" w:rsidRDefault="00EA015D" w:rsidP="00E36D74">
      <w:pPr>
        <w:spacing w:line="360" w:lineRule="auto"/>
        <w:ind w:right="3969"/>
        <w:rPr>
          <w:rFonts w:ascii="Arial" w:hAnsi="Arial" w:cs="Arial"/>
        </w:rPr>
      </w:pPr>
      <w:r w:rsidRPr="00E36D74">
        <w:rPr>
          <w:rFonts w:ascii="Arial" w:hAnsi="Arial" w:cs="Arial"/>
        </w:rPr>
        <w:t>Dąbrowskiego</w:t>
      </w:r>
      <w:r w:rsidR="00081D13" w:rsidRPr="00E36D74">
        <w:rPr>
          <w:rFonts w:ascii="Arial" w:hAnsi="Arial" w:cs="Arial"/>
        </w:rPr>
        <w:t xml:space="preserve"> </w:t>
      </w:r>
      <w:r w:rsidRPr="00E36D74">
        <w:rPr>
          <w:rFonts w:ascii="Arial" w:hAnsi="Arial" w:cs="Arial"/>
        </w:rPr>
        <w:t>69</w:t>
      </w:r>
    </w:p>
    <w:p w:rsidR="00081D13" w:rsidRPr="00E36D74" w:rsidRDefault="00EA015D" w:rsidP="00E36D74">
      <w:pPr>
        <w:spacing w:line="360" w:lineRule="auto"/>
        <w:ind w:right="3969"/>
        <w:rPr>
          <w:rFonts w:ascii="Arial" w:hAnsi="Arial" w:cs="Arial"/>
        </w:rPr>
      </w:pPr>
      <w:r w:rsidRPr="00E36D74">
        <w:rPr>
          <w:rFonts w:ascii="Arial" w:hAnsi="Arial" w:cs="Arial"/>
        </w:rPr>
        <w:t>42-201</w:t>
      </w:r>
      <w:r w:rsidR="00081D13" w:rsidRPr="00E36D74">
        <w:rPr>
          <w:rFonts w:ascii="Arial" w:hAnsi="Arial" w:cs="Arial"/>
        </w:rPr>
        <w:t xml:space="preserve"> </w:t>
      </w:r>
      <w:r w:rsidRPr="00E36D74">
        <w:rPr>
          <w:rFonts w:ascii="Arial" w:hAnsi="Arial" w:cs="Arial"/>
        </w:rPr>
        <w:t>Częstochowa</w:t>
      </w:r>
    </w:p>
    <w:p w:rsidR="00E36D74" w:rsidRPr="00E36D74" w:rsidRDefault="00E36D74" w:rsidP="00E36D74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A015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15D">
              <w:rPr>
                <w:rFonts w:ascii="Arial" w:hAnsi="Arial" w:cs="Arial"/>
                <w:bCs/>
              </w:rPr>
              <w:t>Prenumerata czasopism zagranicznych w roku 2025 dla Politechniki Częstochowskiej</w:t>
            </w:r>
          </w:p>
        </w:tc>
      </w:tr>
      <w:tr w:rsidR="00EA015D" w:rsidRPr="00353FDC" w:rsidTr="00CF7FFC">
        <w:tc>
          <w:tcPr>
            <w:tcW w:w="2269" w:type="dxa"/>
            <w:shd w:val="clear" w:color="auto" w:fill="auto"/>
          </w:tcPr>
          <w:p w:rsidR="00EA015D" w:rsidRPr="00353FDC" w:rsidRDefault="00EA015D" w:rsidP="00CF7F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A015D" w:rsidRPr="00353FDC" w:rsidRDefault="00EA015D" w:rsidP="00CF7F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A015D">
              <w:rPr>
                <w:rFonts w:ascii="Arial" w:hAnsi="Arial" w:cs="Arial"/>
                <w:bCs/>
              </w:rPr>
              <w:t>RK-NZ.263.209.2024.MM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E36D74" w:rsidRPr="00E36D74" w:rsidRDefault="00E36D74" w:rsidP="00E36D74">
      <w:pPr>
        <w:tabs>
          <w:tab w:val="center" w:pos="4536"/>
          <w:tab w:val="right" w:pos="9072"/>
        </w:tabs>
        <w:spacing w:before="480" w:after="120" w:line="360" w:lineRule="auto"/>
        <w:ind w:left="-6" w:hanging="6"/>
        <w:jc w:val="both"/>
        <w:rPr>
          <w:rFonts w:ascii="Arial" w:hAnsi="Arial" w:cs="Arial"/>
        </w:rPr>
      </w:pPr>
      <w:r w:rsidRPr="00E36D74">
        <w:rPr>
          <w:rFonts w:ascii="Arial" w:hAnsi="Arial" w:cs="Arial"/>
        </w:rPr>
        <w:t xml:space="preserve">Zamawiający, </w:t>
      </w:r>
      <w:r w:rsidRPr="00E36D74">
        <w:rPr>
          <w:rFonts w:ascii="Arial" w:hAnsi="Arial" w:cs="Arial"/>
          <w:b/>
        </w:rPr>
        <w:t>Politechnika Częstochowska</w:t>
      </w:r>
      <w:r w:rsidRPr="00E36D74">
        <w:rPr>
          <w:rFonts w:ascii="Arial" w:hAnsi="Arial" w:cs="Arial"/>
        </w:rPr>
        <w:t>, informuje, że w 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A015D" w:rsidRPr="00E1738E" w:rsidTr="00CF7FFC">
        <w:trPr>
          <w:cantSplit/>
        </w:trPr>
        <w:tc>
          <w:tcPr>
            <w:tcW w:w="10080" w:type="dxa"/>
          </w:tcPr>
          <w:p w:rsidR="00EA015D" w:rsidRDefault="00E36D74" w:rsidP="00CF7FF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EBSCO Sp. z o.o. </w:t>
            </w:r>
          </w:p>
          <w:p w:rsidR="00EA015D" w:rsidRPr="00AC1F4A" w:rsidRDefault="00EA015D" w:rsidP="00CF7FF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A015D">
              <w:rPr>
                <w:rFonts w:ascii="Arial" w:hAnsi="Arial" w:cs="Arial"/>
                <w:bCs/>
              </w:rPr>
              <w:t>Mikołaja Kopernika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A015D">
              <w:rPr>
                <w:rFonts w:ascii="Arial" w:hAnsi="Arial" w:cs="Arial"/>
                <w:bCs/>
              </w:rPr>
              <w:t>17</w:t>
            </w:r>
          </w:p>
          <w:p w:rsidR="00EA015D" w:rsidRPr="00E1738E" w:rsidRDefault="00EA015D" w:rsidP="00CF7FF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A015D">
              <w:rPr>
                <w:rFonts w:ascii="Arial" w:hAnsi="Arial" w:cs="Arial"/>
                <w:bCs/>
              </w:rPr>
              <w:t>00-359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A015D">
              <w:rPr>
                <w:rFonts w:ascii="Arial" w:hAnsi="Arial" w:cs="Arial"/>
                <w:bCs/>
              </w:rPr>
              <w:t>Warszawa</w:t>
            </w:r>
          </w:p>
          <w:p w:rsidR="00EA015D" w:rsidRPr="00BC506C" w:rsidRDefault="00EA015D" w:rsidP="00CF7FF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A015D">
              <w:rPr>
                <w:rFonts w:ascii="Arial" w:hAnsi="Arial" w:cs="Arial"/>
                <w:b/>
              </w:rPr>
              <w:t>55 821.96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A015D" w:rsidRPr="00E1738E" w:rsidRDefault="00EA015D" w:rsidP="00CF7FF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A015D" w:rsidRPr="00E1738E" w:rsidRDefault="00EA015D" w:rsidP="00CF7F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A015D">
              <w:rPr>
                <w:rFonts w:ascii="Arial" w:hAnsi="Arial" w:cs="Arial"/>
              </w:rPr>
              <w:t>Wybrana oferta jest jedyną złożoną w przedmiotowym postępowaniu.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E36D74" w:rsidRDefault="00081D13" w:rsidP="00E36D7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E36D74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E36D74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835"/>
        <w:gridCol w:w="2268"/>
      </w:tblGrid>
      <w:tr w:rsidR="00E36D74" w:rsidRPr="00E36D74" w:rsidTr="00E36D7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36D74" w:rsidRPr="00E36D74" w:rsidRDefault="00E36D74" w:rsidP="00E36D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E36D7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E36D74" w:rsidRPr="00E36D74" w:rsidRDefault="00E36D74" w:rsidP="00E36D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D7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E36D74" w:rsidRPr="00E36D74" w:rsidRDefault="00E36D74" w:rsidP="00E36D7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36D7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E36D74" w:rsidRPr="00E36D74" w:rsidRDefault="00E36D74" w:rsidP="00E36D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D7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36D74" w:rsidRPr="00E36D74" w:rsidTr="00E36D74">
        <w:tc>
          <w:tcPr>
            <w:tcW w:w="851" w:type="dxa"/>
            <w:vAlign w:val="center"/>
          </w:tcPr>
          <w:p w:rsidR="00E36D74" w:rsidRPr="00E36D74" w:rsidRDefault="00E36D74" w:rsidP="00E36D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D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E36D74" w:rsidRPr="00E36D74" w:rsidRDefault="00E36D74" w:rsidP="00E36D7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36D74">
              <w:rPr>
                <w:rFonts w:ascii="Arial" w:hAnsi="Arial" w:cs="Arial"/>
                <w:b/>
                <w:sz w:val="24"/>
                <w:szCs w:val="24"/>
              </w:rPr>
              <w:t xml:space="preserve">EBSCO Sp. z o.o. </w:t>
            </w:r>
          </w:p>
          <w:p w:rsidR="00E36D74" w:rsidRPr="00E36D74" w:rsidRDefault="00E36D74" w:rsidP="00E36D7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6D74">
              <w:rPr>
                <w:rFonts w:ascii="Arial" w:hAnsi="Arial" w:cs="Arial"/>
                <w:bCs/>
                <w:sz w:val="24"/>
                <w:szCs w:val="24"/>
              </w:rPr>
              <w:t>Mikołaja Kopernika 17</w:t>
            </w:r>
          </w:p>
          <w:p w:rsidR="00E36D74" w:rsidRPr="00E36D74" w:rsidRDefault="00E36D74" w:rsidP="00E36D7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36D74">
              <w:rPr>
                <w:rFonts w:ascii="Arial" w:hAnsi="Arial" w:cs="Arial"/>
                <w:bCs/>
                <w:sz w:val="24"/>
                <w:szCs w:val="24"/>
              </w:rPr>
              <w:t>00-359 Warszawa</w:t>
            </w:r>
          </w:p>
        </w:tc>
        <w:tc>
          <w:tcPr>
            <w:tcW w:w="2835" w:type="dxa"/>
            <w:vAlign w:val="center"/>
          </w:tcPr>
          <w:p w:rsidR="00E36D74" w:rsidRPr="00E36D74" w:rsidRDefault="00E36D74" w:rsidP="00E36D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D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E36D74" w:rsidRPr="00E36D74" w:rsidRDefault="00E36D74" w:rsidP="00E36D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6D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  <w:bookmarkStart w:id="3" w:name="_GoBack"/>
      <w:bookmarkEnd w:id="3"/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36D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E21" w:rsidRDefault="00AA5E21">
      <w:r>
        <w:separator/>
      </w:r>
    </w:p>
  </w:endnote>
  <w:endnote w:type="continuationSeparator" w:id="0">
    <w:p w:rsidR="00AA5E21" w:rsidRDefault="00AA5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15D" w:rsidRDefault="00EA01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D74" w:rsidRDefault="00814146" w:rsidP="00E36D7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DA88E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6D74" w:rsidTr="00CF7FFC">
      <w:tc>
        <w:tcPr>
          <w:tcW w:w="0" w:type="auto"/>
          <w:shd w:val="clear" w:color="auto" w:fill="auto"/>
          <w:vAlign w:val="center"/>
        </w:tcPr>
        <w:p w:rsidR="00E36D74" w:rsidRPr="00B44D15" w:rsidRDefault="00E36D74" w:rsidP="00E36D7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6D74" w:rsidRPr="00B7388A" w:rsidRDefault="00E36D74" w:rsidP="00E36D7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36D74" w:rsidRPr="00AB1BF2" w:rsidRDefault="00E36D74" w:rsidP="00E36D7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6D74" w:rsidRPr="0099535B" w:rsidRDefault="00E36D74" w:rsidP="00E36D74">
          <w:pPr>
            <w:pStyle w:val="Bezodstpw"/>
            <w:jc w:val="center"/>
            <w:rPr>
              <w:noProof/>
            </w:rPr>
          </w:pPr>
        </w:p>
      </w:tc>
    </w:tr>
  </w:tbl>
  <w:p w:rsidR="00E36D74" w:rsidRPr="008F758E" w:rsidRDefault="00E36D74" w:rsidP="00E36D7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36D74" w:rsidRPr="008F758E" w:rsidRDefault="00814146" w:rsidP="00E36D7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D74" w:rsidRPr="008F758E">
      <w:rPr>
        <w:rFonts w:ascii="Roboto" w:hAnsi="Roboto"/>
        <w:sz w:val="24"/>
        <w:szCs w:val="24"/>
      </w:rPr>
      <w:t xml:space="preserve">ul. </w:t>
    </w:r>
    <w:r w:rsidR="00E36D74">
      <w:rPr>
        <w:rFonts w:ascii="Roboto" w:hAnsi="Roboto"/>
        <w:sz w:val="24"/>
        <w:szCs w:val="24"/>
      </w:rPr>
      <w:t>Gen. J.H. Dąbrowskiego 69</w:t>
    </w:r>
    <w:r w:rsidR="00E36D74" w:rsidRPr="008F758E">
      <w:rPr>
        <w:rFonts w:ascii="Roboto" w:hAnsi="Roboto"/>
        <w:sz w:val="24"/>
        <w:szCs w:val="24"/>
      </w:rPr>
      <w:t>, 42-201 Częstochowa</w:t>
    </w:r>
  </w:p>
  <w:p w:rsidR="00E36D74" w:rsidRPr="00D57C24" w:rsidRDefault="00E36D74" w:rsidP="00E36D7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36D74" w:rsidRPr="00B7388A" w:rsidRDefault="00E36D74" w:rsidP="00E36D7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15D" w:rsidRDefault="00EA01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E21" w:rsidRDefault="00AA5E21">
      <w:r>
        <w:separator/>
      </w:r>
    </w:p>
  </w:footnote>
  <w:footnote w:type="continuationSeparator" w:id="0">
    <w:p w:rsidR="00AA5E21" w:rsidRDefault="00AA5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15D" w:rsidRDefault="00EA01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D74" w:rsidRPr="0062295F" w:rsidRDefault="00814146" w:rsidP="00E36D7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98D14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A015D" w:rsidRDefault="00EA01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15D" w:rsidRDefault="00EA01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E21"/>
    <w:rsid w:val="00005838"/>
    <w:rsid w:val="00022322"/>
    <w:rsid w:val="00042497"/>
    <w:rsid w:val="00081D13"/>
    <w:rsid w:val="000C1E6F"/>
    <w:rsid w:val="000E4E56"/>
    <w:rsid w:val="0019468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146"/>
    <w:rsid w:val="00832144"/>
    <w:rsid w:val="008567C7"/>
    <w:rsid w:val="008642B3"/>
    <w:rsid w:val="008A6C10"/>
    <w:rsid w:val="008E5102"/>
    <w:rsid w:val="00915B9E"/>
    <w:rsid w:val="00952256"/>
    <w:rsid w:val="009755E8"/>
    <w:rsid w:val="0097748A"/>
    <w:rsid w:val="009F0E5C"/>
    <w:rsid w:val="00A029B8"/>
    <w:rsid w:val="00A17CDB"/>
    <w:rsid w:val="00AA02AC"/>
    <w:rsid w:val="00AA5E21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6D74"/>
    <w:rsid w:val="00E62859"/>
    <w:rsid w:val="00E85D70"/>
    <w:rsid w:val="00EA015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ADB4AB"/>
  <w15:chartTrackingRefBased/>
  <w15:docId w15:val="{DC1656CF-03B1-418E-A065-8E79A151C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36D74"/>
    <w:rPr>
      <w:sz w:val="24"/>
      <w:szCs w:val="24"/>
    </w:rPr>
  </w:style>
  <w:style w:type="paragraph" w:styleId="Bezodstpw">
    <w:name w:val="No Spacing"/>
    <w:uiPriority w:val="1"/>
    <w:qFormat/>
    <w:rsid w:val="00E36D7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2024-12-12T13:28:00Z</cp:lastPrinted>
  <dcterms:created xsi:type="dcterms:W3CDTF">2024-12-12T13:28:00Z</dcterms:created>
  <dcterms:modified xsi:type="dcterms:W3CDTF">2024-12-12T13:28:00Z</dcterms:modified>
</cp:coreProperties>
</file>