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471F3F" w:rsidRDefault="009A0101" w:rsidP="00C15617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9A0101">
        <w:rPr>
          <w:rFonts w:ascii="Arial" w:hAnsi="Arial" w:cs="Arial"/>
          <w:sz w:val="24"/>
          <w:szCs w:val="24"/>
        </w:rPr>
        <w:t>Częstochowa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9A0101">
        <w:rPr>
          <w:rFonts w:ascii="Arial" w:hAnsi="Arial" w:cs="Arial"/>
          <w:sz w:val="24"/>
          <w:szCs w:val="24"/>
        </w:rPr>
        <w:t>2024-12-12</w:t>
      </w:r>
    </w:p>
    <w:p w:rsidR="00D34297" w:rsidRPr="00471F3F" w:rsidRDefault="009A0101" w:rsidP="00C156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A010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34297" w:rsidRPr="00471F3F" w:rsidRDefault="009A0101" w:rsidP="00C15617">
      <w:pPr>
        <w:spacing w:line="360" w:lineRule="auto"/>
        <w:rPr>
          <w:rFonts w:ascii="Arial" w:hAnsi="Arial" w:cs="Arial"/>
          <w:sz w:val="24"/>
          <w:szCs w:val="24"/>
        </w:rPr>
      </w:pPr>
      <w:r w:rsidRPr="009A0101">
        <w:rPr>
          <w:rFonts w:ascii="Arial" w:hAnsi="Arial" w:cs="Arial"/>
          <w:sz w:val="24"/>
          <w:szCs w:val="24"/>
        </w:rPr>
        <w:t>Dąbrowskiego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9A0101">
        <w:rPr>
          <w:rFonts w:ascii="Arial" w:hAnsi="Arial" w:cs="Arial"/>
          <w:sz w:val="24"/>
          <w:szCs w:val="24"/>
        </w:rPr>
        <w:t>69</w:t>
      </w:r>
    </w:p>
    <w:p w:rsidR="00D34297" w:rsidRDefault="009A0101" w:rsidP="00C15617">
      <w:pPr>
        <w:spacing w:line="360" w:lineRule="auto"/>
        <w:rPr>
          <w:rFonts w:ascii="Arial" w:hAnsi="Arial" w:cs="Arial"/>
          <w:sz w:val="24"/>
          <w:szCs w:val="24"/>
        </w:rPr>
      </w:pPr>
      <w:r w:rsidRPr="009A0101">
        <w:rPr>
          <w:rFonts w:ascii="Arial" w:hAnsi="Arial" w:cs="Arial"/>
          <w:sz w:val="24"/>
          <w:szCs w:val="24"/>
        </w:rPr>
        <w:t>42-201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9A0101">
        <w:rPr>
          <w:rFonts w:ascii="Arial" w:hAnsi="Arial" w:cs="Arial"/>
          <w:sz w:val="24"/>
          <w:szCs w:val="24"/>
        </w:rPr>
        <w:t>Częstochowa</w:t>
      </w:r>
    </w:p>
    <w:p w:rsidR="00C15617" w:rsidRDefault="00C15617" w:rsidP="00C15617">
      <w:pPr>
        <w:spacing w:line="360" w:lineRule="auto"/>
        <w:rPr>
          <w:rFonts w:ascii="Arial" w:hAnsi="Arial" w:cs="Arial"/>
          <w:sz w:val="24"/>
          <w:szCs w:val="24"/>
        </w:rPr>
      </w:pPr>
    </w:p>
    <w:p w:rsidR="00C15617" w:rsidRPr="00C15617" w:rsidRDefault="00C15617" w:rsidP="00C1561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15617">
        <w:rPr>
          <w:rFonts w:ascii="Arial" w:hAnsi="Arial" w:cs="Arial"/>
          <w:b/>
          <w:sz w:val="24"/>
          <w:szCs w:val="24"/>
        </w:rPr>
        <w:t xml:space="preserve">Pismo: RK - </w:t>
      </w:r>
      <w:r w:rsidR="005257CB">
        <w:rPr>
          <w:rFonts w:ascii="Arial" w:hAnsi="Arial" w:cs="Arial"/>
          <w:b/>
          <w:sz w:val="24"/>
          <w:szCs w:val="24"/>
        </w:rPr>
        <w:t>830</w:t>
      </w:r>
      <w:bookmarkStart w:id="0" w:name="_GoBack"/>
      <w:bookmarkEnd w:id="0"/>
      <w:r w:rsidRPr="00C15617">
        <w:rPr>
          <w:rFonts w:ascii="Arial" w:hAnsi="Arial" w:cs="Arial"/>
          <w:b/>
          <w:sz w:val="24"/>
          <w:szCs w:val="24"/>
        </w:rPr>
        <w:t>/24</w:t>
      </w:r>
    </w:p>
    <w:p w:rsidR="00D34297" w:rsidRPr="00471F3F" w:rsidRDefault="00D34297" w:rsidP="00C1561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Pr="00471F3F" w:rsidRDefault="00D34297" w:rsidP="00C1561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471F3F" w:rsidRDefault="00D34297" w:rsidP="00C15617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Default="00D34297" w:rsidP="00C15617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  <w:p w:rsidR="00EB02EC" w:rsidRPr="00471F3F" w:rsidRDefault="00EB02EC" w:rsidP="00C15617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na zadanie nr 2,5,6 i 7</w:t>
            </w:r>
          </w:p>
        </w:tc>
      </w:tr>
    </w:tbl>
    <w:p w:rsidR="00D34297" w:rsidRDefault="00D34297" w:rsidP="00C1561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D34297" w:rsidRDefault="00D34297" w:rsidP="00C1561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C1561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34297" w:rsidRDefault="009A0101" w:rsidP="00C156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A0101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</w:p>
        </w:tc>
      </w:tr>
      <w:tr w:rsidR="009A0101" w:rsidRPr="00D34297" w:rsidTr="009135BD">
        <w:tc>
          <w:tcPr>
            <w:tcW w:w="2269" w:type="dxa"/>
            <w:shd w:val="clear" w:color="auto" w:fill="auto"/>
          </w:tcPr>
          <w:p w:rsidR="009A0101" w:rsidRPr="00D34297" w:rsidRDefault="009A0101" w:rsidP="00C156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A0101" w:rsidRPr="00D34297" w:rsidRDefault="009A0101" w:rsidP="00C156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A0101">
              <w:rPr>
                <w:rFonts w:ascii="Arial" w:hAnsi="Arial" w:cs="Arial"/>
                <w:bCs/>
                <w:sz w:val="24"/>
                <w:szCs w:val="24"/>
              </w:rPr>
              <w:t>RK-NZ.261.90.2024.MT</w:t>
            </w:r>
          </w:p>
        </w:tc>
      </w:tr>
    </w:tbl>
    <w:p w:rsidR="00010B31" w:rsidRPr="00D34297" w:rsidRDefault="00010B31" w:rsidP="00C15617">
      <w:pPr>
        <w:pStyle w:val="Nagwek"/>
        <w:tabs>
          <w:tab w:val="left" w:pos="708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010B31" w:rsidRDefault="00EB1359" w:rsidP="00C1561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9A0101" w:rsidRPr="009A0101">
        <w:rPr>
          <w:rFonts w:ascii="Arial" w:hAnsi="Arial" w:cs="Arial"/>
          <w:b/>
          <w:sz w:val="24"/>
          <w:szCs w:val="24"/>
        </w:rPr>
        <w:t>Politechnika Częstochowska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9A0101" w:rsidRPr="009A0101">
        <w:rPr>
          <w:rFonts w:ascii="Arial" w:hAnsi="Arial" w:cs="Arial"/>
          <w:sz w:val="24"/>
          <w:szCs w:val="24"/>
        </w:rPr>
        <w:t>(</w:t>
      </w:r>
      <w:proofErr w:type="spellStart"/>
      <w:r w:rsidR="009A0101" w:rsidRPr="009A0101">
        <w:rPr>
          <w:rFonts w:ascii="Arial" w:hAnsi="Arial" w:cs="Arial"/>
          <w:sz w:val="24"/>
          <w:szCs w:val="24"/>
        </w:rPr>
        <w:t>t.j</w:t>
      </w:r>
      <w:proofErr w:type="spellEnd"/>
      <w:r w:rsidR="009A0101" w:rsidRPr="009A0101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p w:rsidR="00C15617" w:rsidRDefault="00C15617" w:rsidP="00C1561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15617" w:rsidRPr="00D34297" w:rsidRDefault="00C15617" w:rsidP="00C1561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34297" w:rsidRDefault="00D44D12" w:rsidP="00C1561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lastRenderedPageBreak/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C15617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C1561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9A0101" w:rsidRPr="00D34297" w:rsidTr="009135B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01" w:rsidRPr="00D34297" w:rsidRDefault="009A0101" w:rsidP="00C1561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010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01" w:rsidRPr="00D34297" w:rsidRDefault="009A0101" w:rsidP="00C15617">
            <w:pPr>
              <w:spacing w:before="12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0101">
              <w:rPr>
                <w:rFonts w:ascii="Arial" w:hAnsi="Arial" w:cs="Arial"/>
                <w:b/>
                <w:sz w:val="24"/>
                <w:szCs w:val="24"/>
              </w:rPr>
              <w:t xml:space="preserve">Dostawa mebli biurowych do pokoju nr 64 dla Wydziału Informatyki </w:t>
            </w:r>
            <w:r w:rsidR="00CA3758">
              <w:rPr>
                <w:rFonts w:ascii="Arial" w:hAnsi="Arial" w:cs="Arial"/>
                <w:b/>
                <w:sz w:val="24"/>
                <w:szCs w:val="24"/>
              </w:rPr>
              <w:t xml:space="preserve">         </w:t>
            </w:r>
            <w:r w:rsidRPr="009A0101">
              <w:rPr>
                <w:rFonts w:ascii="Arial" w:hAnsi="Arial" w:cs="Arial"/>
                <w:b/>
                <w:sz w:val="24"/>
                <w:szCs w:val="24"/>
              </w:rPr>
              <w:t>i Sztucznej Inteligencji</w:t>
            </w:r>
          </w:p>
          <w:p w:rsidR="009A0101" w:rsidRPr="00D34297" w:rsidRDefault="009A0101" w:rsidP="00C1561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A0101" w:rsidRPr="00D34297" w:rsidRDefault="009A0101" w:rsidP="00C1561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0101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9A0101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A0101" w:rsidRPr="00D34297" w:rsidRDefault="009A0101" w:rsidP="00C1561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A0101" w:rsidRPr="00D34297" w:rsidRDefault="009A0101" w:rsidP="00C1561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0101">
              <w:rPr>
                <w:rFonts w:ascii="Arial" w:hAnsi="Arial" w:cs="Arial"/>
                <w:sz w:val="24"/>
                <w:szCs w:val="24"/>
              </w:rPr>
              <w:t>Zamawiający unieważnił przedmiotowe postępowanie, gdyż do upływu terminu składania ofert nie wpłynęła żadna oferta</w:t>
            </w:r>
            <w:r w:rsidR="00EB02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0101">
              <w:rPr>
                <w:rFonts w:ascii="Arial" w:hAnsi="Arial" w:cs="Arial"/>
                <w:sz w:val="24"/>
                <w:szCs w:val="24"/>
              </w:rPr>
              <w:t>na zadanie nr 2.</w:t>
            </w:r>
          </w:p>
        </w:tc>
      </w:tr>
      <w:tr w:rsidR="009A0101" w:rsidRPr="00D34297" w:rsidTr="009135B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01" w:rsidRPr="00D34297" w:rsidRDefault="009A0101" w:rsidP="00C1561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010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01" w:rsidRPr="00D34297" w:rsidRDefault="009A0101" w:rsidP="00C15617">
            <w:pPr>
              <w:spacing w:before="12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0101">
              <w:rPr>
                <w:rFonts w:ascii="Arial" w:hAnsi="Arial" w:cs="Arial"/>
                <w:b/>
                <w:sz w:val="24"/>
                <w:szCs w:val="24"/>
              </w:rPr>
              <w:t>Dostawa mebli biurowych do pokoju 56 DS4 dla Wydziału Zarządzania</w:t>
            </w:r>
          </w:p>
          <w:p w:rsidR="009A0101" w:rsidRPr="00D34297" w:rsidRDefault="009A0101" w:rsidP="00C1561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A0101" w:rsidRPr="00D34297" w:rsidRDefault="009A0101" w:rsidP="00C1561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0101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9A0101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A0101" w:rsidRPr="00D34297" w:rsidRDefault="009A0101" w:rsidP="00C1561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A0101" w:rsidRPr="00D34297" w:rsidRDefault="009A0101" w:rsidP="00C1561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0101">
              <w:rPr>
                <w:rFonts w:ascii="Arial" w:hAnsi="Arial" w:cs="Arial"/>
                <w:sz w:val="24"/>
                <w:szCs w:val="24"/>
              </w:rPr>
              <w:t>Zamawiający unieważnił przedmiotowe postępowanie, gdyż do upływu terminu składania ofert nie wpłynęła żadna oferta</w:t>
            </w:r>
            <w:r w:rsidR="00EB02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0101">
              <w:rPr>
                <w:rFonts w:ascii="Arial" w:hAnsi="Arial" w:cs="Arial"/>
                <w:sz w:val="24"/>
                <w:szCs w:val="24"/>
              </w:rPr>
              <w:t>na zadanie nr 5.</w:t>
            </w:r>
          </w:p>
        </w:tc>
      </w:tr>
      <w:tr w:rsidR="009A0101" w:rsidRPr="00D34297" w:rsidTr="009135B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01" w:rsidRPr="00D34297" w:rsidRDefault="009A0101" w:rsidP="00C1561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010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01" w:rsidRPr="00D34297" w:rsidRDefault="009A0101" w:rsidP="00C15617">
            <w:pPr>
              <w:spacing w:before="12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0101">
              <w:rPr>
                <w:rFonts w:ascii="Arial" w:hAnsi="Arial" w:cs="Arial"/>
                <w:b/>
                <w:sz w:val="24"/>
                <w:szCs w:val="24"/>
              </w:rPr>
              <w:t>Dostawa mebli biurowych do pokoju nr 80 DS4 dla Wydziału Zarządzania</w:t>
            </w:r>
          </w:p>
          <w:p w:rsidR="009A0101" w:rsidRPr="00D34297" w:rsidRDefault="009A0101" w:rsidP="00C1561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A0101" w:rsidRPr="00D34297" w:rsidRDefault="009A0101" w:rsidP="00C1561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0101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9A0101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A0101" w:rsidRPr="00D34297" w:rsidRDefault="009A0101" w:rsidP="00C1561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A0101" w:rsidRPr="00D34297" w:rsidRDefault="009A0101" w:rsidP="00C1561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0101">
              <w:rPr>
                <w:rFonts w:ascii="Arial" w:hAnsi="Arial" w:cs="Arial"/>
                <w:sz w:val="24"/>
                <w:szCs w:val="24"/>
              </w:rPr>
              <w:t>Zamawiający unieważnił przedmiotowe postępowanie, gdyż do upływu terminu składania ofert nie wpłynęła żadna oferta</w:t>
            </w:r>
            <w:r w:rsidR="00EB02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0101">
              <w:rPr>
                <w:rFonts w:ascii="Arial" w:hAnsi="Arial" w:cs="Arial"/>
                <w:sz w:val="24"/>
                <w:szCs w:val="24"/>
              </w:rPr>
              <w:t>na zadanie nr 6.</w:t>
            </w:r>
          </w:p>
        </w:tc>
      </w:tr>
      <w:tr w:rsidR="009A0101" w:rsidRPr="00D34297" w:rsidTr="009135B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01" w:rsidRPr="00D34297" w:rsidRDefault="009A0101" w:rsidP="00C1561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0101">
              <w:rPr>
                <w:rFonts w:ascii="Arial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01" w:rsidRPr="00D34297" w:rsidRDefault="009A0101" w:rsidP="00C15617">
            <w:pPr>
              <w:spacing w:before="12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0101">
              <w:rPr>
                <w:rFonts w:ascii="Arial" w:hAnsi="Arial" w:cs="Arial"/>
                <w:b/>
                <w:sz w:val="24"/>
                <w:szCs w:val="24"/>
              </w:rPr>
              <w:t>Dostawa szafy aktowej metalowej do pokoju nr 511 dla Wydziału Zarządzania</w:t>
            </w:r>
          </w:p>
          <w:p w:rsidR="009A0101" w:rsidRPr="00D34297" w:rsidRDefault="009A0101" w:rsidP="00C1561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A0101" w:rsidRPr="00D34297" w:rsidRDefault="009A0101" w:rsidP="00C1561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0101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9A0101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A0101" w:rsidRPr="00D34297" w:rsidRDefault="009A0101" w:rsidP="00C1561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A0101" w:rsidRPr="00D34297" w:rsidRDefault="009A0101" w:rsidP="00C1561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0101">
              <w:rPr>
                <w:rFonts w:ascii="Arial" w:hAnsi="Arial" w:cs="Arial"/>
                <w:sz w:val="24"/>
                <w:szCs w:val="24"/>
              </w:rPr>
              <w:t>Zamawiający unieważnił przedmiotowe postępowanie, gdyż do upływu terminu składania ofert nie wpłynęła żadna oferta</w:t>
            </w:r>
            <w:r w:rsidR="00EB02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0101">
              <w:rPr>
                <w:rFonts w:ascii="Arial" w:hAnsi="Arial" w:cs="Arial"/>
                <w:sz w:val="24"/>
                <w:szCs w:val="24"/>
              </w:rPr>
              <w:t>na zadanie nr 7.</w:t>
            </w:r>
          </w:p>
        </w:tc>
      </w:tr>
    </w:tbl>
    <w:p w:rsidR="00C15617" w:rsidRDefault="00C15617" w:rsidP="00C15617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C15617" w:rsidRDefault="00C15617" w:rsidP="00C15617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CA3758" w:rsidRDefault="00CA3758" w:rsidP="00C15617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CA3758" w:rsidRDefault="00CA3758" w:rsidP="00C15617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C15617" w:rsidRPr="00476A48" w:rsidRDefault="00C15617" w:rsidP="00C15617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476A48">
        <w:rPr>
          <w:rFonts w:ascii="Arial" w:eastAsia="Calibri" w:hAnsi="Arial" w:cs="Arial"/>
          <w:bCs/>
          <w:color w:val="000000"/>
          <w:sz w:val="24"/>
          <w:szCs w:val="24"/>
        </w:rPr>
        <w:t xml:space="preserve">Kanclerz </w:t>
      </w:r>
    </w:p>
    <w:p w:rsidR="00C15617" w:rsidRPr="00476A48" w:rsidRDefault="00C15617" w:rsidP="00C15617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476A48">
        <w:rPr>
          <w:rFonts w:ascii="Arial" w:eastAsia="Calibri" w:hAnsi="Arial" w:cs="Arial"/>
          <w:bCs/>
          <w:color w:val="000000"/>
          <w:sz w:val="24"/>
          <w:szCs w:val="24"/>
        </w:rPr>
        <w:t>Politechniki Częstochowskiej</w:t>
      </w:r>
    </w:p>
    <w:p w:rsidR="00C15617" w:rsidRDefault="00C15617" w:rsidP="00C15617">
      <w:pPr>
        <w:spacing w:after="600" w:line="360" w:lineRule="auto"/>
        <w:jc w:val="right"/>
      </w:pPr>
      <w:r w:rsidRPr="00476A48">
        <w:rPr>
          <w:rFonts w:ascii="Arial" w:eastAsia="Calibri" w:hAnsi="Arial" w:cs="Arial"/>
          <w:bCs/>
          <w:color w:val="000000"/>
          <w:sz w:val="24"/>
          <w:szCs w:val="24"/>
        </w:rPr>
        <w:t>dr inż.  Arkadiusz Kociszewski</w:t>
      </w:r>
    </w:p>
    <w:p w:rsidR="002A7DFF" w:rsidRDefault="002A7DFF" w:rsidP="00C15617">
      <w:pPr>
        <w:pStyle w:val="Tekstpodstawowy"/>
        <w:spacing w:before="600" w:after="480"/>
        <w:ind w:left="3119" w:firstLine="425"/>
        <w:jc w:val="right"/>
      </w:pPr>
    </w:p>
    <w:sectPr w:rsidR="002A7DFF" w:rsidSect="00C156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134" w:bottom="567" w:left="1418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30A" w:rsidRDefault="002F230A" w:rsidP="00D34297">
      <w:r>
        <w:separator/>
      </w:r>
    </w:p>
  </w:endnote>
  <w:endnote w:type="continuationSeparator" w:id="0">
    <w:p w:rsidR="002F230A" w:rsidRDefault="002F230A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101" w:rsidRDefault="009A01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617" w:rsidRPr="00C15617" w:rsidRDefault="005257CB" w:rsidP="00C1561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8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5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15617" w:rsidRPr="00C15617" w:rsidTr="009135BD">
      <w:tc>
        <w:tcPr>
          <w:tcW w:w="0" w:type="auto"/>
          <w:shd w:val="clear" w:color="auto" w:fill="auto"/>
          <w:vAlign w:val="center"/>
        </w:tcPr>
        <w:p w:rsidR="00C15617" w:rsidRPr="00C15617" w:rsidRDefault="00C15617" w:rsidP="00C1561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15617" w:rsidRPr="00C15617" w:rsidRDefault="00C15617" w:rsidP="00C1561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1561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15617" w:rsidRPr="00C15617" w:rsidRDefault="00C15617" w:rsidP="00C1561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15617" w:rsidRPr="00C15617" w:rsidRDefault="00C15617" w:rsidP="00C1561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15617" w:rsidRPr="00C15617" w:rsidRDefault="00C15617" w:rsidP="00C15617">
    <w:pPr>
      <w:spacing w:line="276" w:lineRule="auto"/>
      <w:rPr>
        <w:rFonts w:ascii="Roboto" w:hAnsi="Roboto"/>
        <w:b/>
        <w:bCs/>
        <w:sz w:val="24"/>
        <w:szCs w:val="24"/>
      </w:rPr>
    </w:pPr>
    <w:r w:rsidRPr="00C15617">
      <w:rPr>
        <w:rFonts w:ascii="Roboto" w:hAnsi="Roboto"/>
        <w:b/>
        <w:bCs/>
        <w:sz w:val="24"/>
        <w:szCs w:val="18"/>
      </w:rPr>
      <w:t>Kanclerz Politechniki Częstochowskiej</w:t>
    </w:r>
  </w:p>
  <w:p w:rsidR="00C15617" w:rsidRPr="00C15617" w:rsidRDefault="005257CB" w:rsidP="00C15617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6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C15617" w:rsidRPr="00C15617">
      <w:rPr>
        <w:rFonts w:ascii="Roboto" w:hAnsi="Roboto"/>
        <w:sz w:val="24"/>
        <w:szCs w:val="24"/>
      </w:rPr>
      <w:t>ul. Gen. J.H. Dąbrowskiego 69, 42-201 Częstochowa</w:t>
    </w:r>
  </w:p>
  <w:p w:rsidR="00C15617" w:rsidRPr="00C15617" w:rsidRDefault="00C15617" w:rsidP="00C15617">
    <w:pPr>
      <w:spacing w:line="276" w:lineRule="auto"/>
      <w:rPr>
        <w:rFonts w:ascii="Arial" w:hAnsi="Arial"/>
        <w:noProof/>
        <w:sz w:val="24"/>
        <w:szCs w:val="24"/>
      </w:rPr>
    </w:pPr>
    <w:r w:rsidRPr="00C15617">
      <w:rPr>
        <w:rFonts w:ascii="Roboto" w:hAnsi="Roboto"/>
        <w:sz w:val="24"/>
        <w:szCs w:val="24"/>
      </w:rPr>
      <w:t>tel. +48 34 325 02 56, e-mail: kanclerz@pcz.pl</w:t>
    </w:r>
  </w:p>
  <w:p w:rsidR="00C15617" w:rsidRPr="00C15617" w:rsidRDefault="00C15617" w:rsidP="00C15617">
    <w:pPr>
      <w:rPr>
        <w:rFonts w:ascii="Roboto" w:hAnsi="Roboto"/>
        <w:b/>
        <w:sz w:val="24"/>
        <w:szCs w:val="24"/>
      </w:rPr>
    </w:pPr>
    <w:r w:rsidRPr="00C15617">
      <w:rPr>
        <w:rFonts w:ascii="Roboto" w:hAnsi="Roboto"/>
        <w:b/>
        <w:sz w:val="24"/>
        <w:szCs w:val="24"/>
      </w:rPr>
      <w:t>www.pcz.pl</w:t>
    </w: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5257CB">
      <w:rPr>
        <w:rFonts w:ascii="Arial" w:hAnsi="Arial"/>
        <w:noProof/>
        <w:sz w:val="18"/>
        <w:szCs w:val="24"/>
      </w:rPr>
      <w:t>3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5257CB">
      <w:rPr>
        <w:rFonts w:ascii="Arial" w:hAnsi="Arial"/>
        <w:noProof/>
        <w:sz w:val="18"/>
        <w:szCs w:val="24"/>
      </w:rPr>
      <w:t>3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101" w:rsidRDefault="009A0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30A" w:rsidRDefault="002F230A" w:rsidP="00D34297">
      <w:r>
        <w:separator/>
      </w:r>
    </w:p>
  </w:footnote>
  <w:footnote w:type="continuationSeparator" w:id="0">
    <w:p w:rsidR="002F230A" w:rsidRDefault="002F230A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101" w:rsidRDefault="009A01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617" w:rsidRPr="00C15617" w:rsidRDefault="005257CB" w:rsidP="00C1561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C15617" w:rsidRPr="00C15617" w:rsidRDefault="00C15617" w:rsidP="00C15617">
    <w:pPr>
      <w:spacing w:after="160" w:line="259" w:lineRule="auto"/>
      <w:rPr>
        <w:rFonts w:ascii="Arial" w:hAnsi="Arial"/>
        <w:sz w:val="22"/>
        <w:szCs w:val="22"/>
      </w:rPr>
    </w:pPr>
  </w:p>
  <w:p w:rsidR="009A0101" w:rsidRDefault="009A01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101" w:rsidRDefault="009A01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9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230A"/>
    <w:rsid w:val="00010B31"/>
    <w:rsid w:val="00104963"/>
    <w:rsid w:val="00150F65"/>
    <w:rsid w:val="002A7DFF"/>
    <w:rsid w:val="002F230A"/>
    <w:rsid w:val="00310284"/>
    <w:rsid w:val="004E2226"/>
    <w:rsid w:val="005257CB"/>
    <w:rsid w:val="005464E2"/>
    <w:rsid w:val="00823326"/>
    <w:rsid w:val="00856A3E"/>
    <w:rsid w:val="00894412"/>
    <w:rsid w:val="009462DF"/>
    <w:rsid w:val="009500EB"/>
    <w:rsid w:val="00993EFC"/>
    <w:rsid w:val="009A0101"/>
    <w:rsid w:val="00AB3E72"/>
    <w:rsid w:val="00AC1A4B"/>
    <w:rsid w:val="00C15617"/>
    <w:rsid w:val="00CA3758"/>
    <w:rsid w:val="00D34297"/>
    <w:rsid w:val="00D41670"/>
    <w:rsid w:val="00D44D12"/>
    <w:rsid w:val="00D8293D"/>
    <w:rsid w:val="00E403D2"/>
    <w:rsid w:val="00E742E3"/>
    <w:rsid w:val="00EB02EC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52D1FAEE"/>
  <w15:chartTrackingRefBased/>
  <w15:docId w15:val="{EB163698-D345-4A1C-BC98-89D9B2726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318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2024-12-12T13:00:00Z</dcterms:created>
  <dcterms:modified xsi:type="dcterms:W3CDTF">2024-12-12T13:00:00Z</dcterms:modified>
</cp:coreProperties>
</file>