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BA002F" w:rsidRDefault="00353497" w:rsidP="00D0513D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A002F">
        <w:rPr>
          <w:rFonts w:ascii="Arial" w:hAnsi="Arial" w:cs="Arial"/>
        </w:rPr>
        <w:t>Częstochowa</w:t>
      </w:r>
      <w:r w:rsidR="00B36EDA" w:rsidRPr="00BA002F">
        <w:rPr>
          <w:rFonts w:ascii="Arial" w:hAnsi="Arial" w:cs="Arial"/>
        </w:rPr>
        <w:t xml:space="preserve"> dnia: </w:t>
      </w:r>
      <w:r w:rsidRPr="00BA002F">
        <w:rPr>
          <w:rFonts w:ascii="Arial" w:hAnsi="Arial" w:cs="Arial"/>
        </w:rPr>
        <w:t>2024-12-12</w:t>
      </w:r>
    </w:p>
    <w:p w:rsidR="00B36EDA" w:rsidRPr="00BA002F" w:rsidRDefault="00353497" w:rsidP="00D0513D">
      <w:pPr>
        <w:spacing w:line="360" w:lineRule="auto"/>
        <w:ind w:right="3969"/>
        <w:rPr>
          <w:rFonts w:ascii="Arial" w:hAnsi="Arial" w:cs="Arial"/>
          <w:b/>
          <w:bCs/>
        </w:rPr>
      </w:pPr>
      <w:r w:rsidRPr="00BA002F">
        <w:rPr>
          <w:rFonts w:ascii="Arial" w:hAnsi="Arial" w:cs="Arial"/>
          <w:b/>
          <w:bCs/>
        </w:rPr>
        <w:t>Politechnika Częstochowska</w:t>
      </w:r>
    </w:p>
    <w:p w:rsidR="00B36EDA" w:rsidRPr="00BA002F" w:rsidRDefault="00353497" w:rsidP="00D0513D">
      <w:pPr>
        <w:spacing w:line="360" w:lineRule="auto"/>
        <w:ind w:right="3969"/>
        <w:rPr>
          <w:rFonts w:ascii="Arial" w:hAnsi="Arial" w:cs="Arial"/>
        </w:rPr>
      </w:pPr>
      <w:r w:rsidRPr="00BA002F">
        <w:rPr>
          <w:rFonts w:ascii="Arial" w:hAnsi="Arial" w:cs="Arial"/>
        </w:rPr>
        <w:t>Dąbrowskiego</w:t>
      </w:r>
      <w:r w:rsidR="00B36EDA" w:rsidRPr="00BA002F">
        <w:rPr>
          <w:rFonts w:ascii="Arial" w:hAnsi="Arial" w:cs="Arial"/>
        </w:rPr>
        <w:t xml:space="preserve"> </w:t>
      </w:r>
      <w:r w:rsidRPr="00BA002F">
        <w:rPr>
          <w:rFonts w:ascii="Arial" w:hAnsi="Arial" w:cs="Arial"/>
        </w:rPr>
        <w:t>69</w:t>
      </w:r>
    </w:p>
    <w:p w:rsidR="00B36EDA" w:rsidRPr="00BA002F" w:rsidRDefault="00353497" w:rsidP="00D0513D">
      <w:pPr>
        <w:spacing w:line="360" w:lineRule="auto"/>
        <w:ind w:right="3969"/>
        <w:rPr>
          <w:rFonts w:ascii="Arial" w:hAnsi="Arial" w:cs="Arial"/>
        </w:rPr>
      </w:pPr>
      <w:r w:rsidRPr="00BA002F">
        <w:rPr>
          <w:rFonts w:ascii="Arial" w:hAnsi="Arial" w:cs="Arial"/>
        </w:rPr>
        <w:t>42-201</w:t>
      </w:r>
      <w:r w:rsidR="00B36EDA" w:rsidRPr="00BA002F">
        <w:rPr>
          <w:rFonts w:ascii="Arial" w:hAnsi="Arial" w:cs="Arial"/>
        </w:rPr>
        <w:t xml:space="preserve"> </w:t>
      </w:r>
      <w:r w:rsidRPr="00BA002F">
        <w:rPr>
          <w:rFonts w:ascii="Arial" w:hAnsi="Arial" w:cs="Arial"/>
        </w:rPr>
        <w:t>Częstochowa</w:t>
      </w:r>
    </w:p>
    <w:p w:rsidR="00B36EDA" w:rsidRPr="00BA002F" w:rsidRDefault="00B36EDA" w:rsidP="00D0513D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A002F" w:rsidTr="00B36EDA">
        <w:tc>
          <w:tcPr>
            <w:tcW w:w="9923" w:type="dxa"/>
            <w:shd w:val="clear" w:color="auto" w:fill="F2F2F2"/>
            <w:hideMark/>
          </w:tcPr>
          <w:p w:rsidR="00B36EDA" w:rsidRPr="00BA002F" w:rsidRDefault="00B36EDA" w:rsidP="00D0513D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A002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Default="00B36EDA" w:rsidP="00D0513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A002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:rsidR="00D0513D" w:rsidRPr="00BA002F" w:rsidRDefault="00D0513D" w:rsidP="00D0513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Na zadanie nr 1,3,4,8 i 9</w:t>
            </w:r>
            <w:bookmarkStart w:id="1" w:name="_GoBack"/>
            <w:bookmarkEnd w:id="1"/>
          </w:p>
        </w:tc>
      </w:tr>
    </w:tbl>
    <w:p w:rsidR="00B36EDA" w:rsidRPr="00BA002F" w:rsidRDefault="00B36EDA" w:rsidP="00D0513D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BA002F" w:rsidRDefault="00B36EDA" w:rsidP="00D0513D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BA002F">
        <w:rPr>
          <w:rFonts w:ascii="Arial" w:eastAsia="Calibri" w:hAnsi="Arial" w:cs="Arial"/>
          <w:lang w:eastAsia="en-US"/>
        </w:rPr>
        <w:t xml:space="preserve">Dotyczy </w:t>
      </w:r>
      <w:r w:rsidRPr="00BA002F">
        <w:rPr>
          <w:rFonts w:ascii="Arial" w:hAnsi="Arial" w:cs="Arial"/>
        </w:rPr>
        <w:t>postępowania o udzielenie zamówienia publicznego</w:t>
      </w:r>
      <w:r w:rsidRPr="00BA002F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A002F" w:rsidTr="00B36EDA">
        <w:tc>
          <w:tcPr>
            <w:tcW w:w="2269" w:type="dxa"/>
            <w:shd w:val="clear" w:color="auto" w:fill="auto"/>
          </w:tcPr>
          <w:p w:rsidR="00B36EDA" w:rsidRPr="00BA002F" w:rsidRDefault="00B36EDA" w:rsidP="00D0513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BA002F" w:rsidRDefault="00353497" w:rsidP="00D05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353497" w:rsidRPr="00BA002F" w:rsidTr="00BF21B2">
        <w:tc>
          <w:tcPr>
            <w:tcW w:w="2269" w:type="dxa"/>
            <w:shd w:val="clear" w:color="auto" w:fill="auto"/>
          </w:tcPr>
          <w:p w:rsidR="00353497" w:rsidRPr="00BA002F" w:rsidRDefault="00353497" w:rsidP="00D051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53497" w:rsidRPr="00BA002F" w:rsidRDefault="00353497" w:rsidP="00D05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RK-NZ.261.90.2024.MT</w:t>
            </w:r>
          </w:p>
        </w:tc>
      </w:tr>
    </w:tbl>
    <w:p w:rsidR="00B36EDA" w:rsidRPr="00BA002F" w:rsidRDefault="00B36EDA" w:rsidP="00D0513D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BA002F" w:rsidRDefault="00B36EDA" w:rsidP="00D0513D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BA002F">
        <w:rPr>
          <w:rFonts w:ascii="Arial" w:hAnsi="Arial" w:cs="Arial"/>
        </w:rPr>
        <w:t xml:space="preserve">Zamawiający, </w:t>
      </w:r>
      <w:r w:rsidR="00353497" w:rsidRPr="00BA002F">
        <w:rPr>
          <w:rFonts w:ascii="Arial" w:hAnsi="Arial" w:cs="Arial"/>
          <w:b/>
        </w:rPr>
        <w:t>Politechnika Częstochowska</w:t>
      </w:r>
      <w:r w:rsidRPr="00BA002F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353497" w:rsidRPr="00BA002F">
        <w:rPr>
          <w:rFonts w:ascii="Arial" w:hAnsi="Arial" w:cs="Arial"/>
        </w:rPr>
        <w:t>(</w:t>
      </w:r>
      <w:proofErr w:type="spellStart"/>
      <w:r w:rsidR="00353497" w:rsidRPr="00BA002F">
        <w:rPr>
          <w:rFonts w:ascii="Arial" w:hAnsi="Arial" w:cs="Arial"/>
        </w:rPr>
        <w:t>t.j</w:t>
      </w:r>
      <w:proofErr w:type="spellEnd"/>
      <w:r w:rsidR="00353497" w:rsidRPr="00BA002F">
        <w:rPr>
          <w:rFonts w:ascii="Arial" w:hAnsi="Arial" w:cs="Arial"/>
        </w:rPr>
        <w:t>. Dz. U. z 2023r. poz. 1605)</w:t>
      </w:r>
      <w:r w:rsidRPr="00BA002F">
        <w:rPr>
          <w:rFonts w:ascii="Arial" w:hAnsi="Arial" w:cs="Arial"/>
        </w:rPr>
        <w:t xml:space="preserve">, zwanej dalej „ustawą </w:t>
      </w:r>
      <w:proofErr w:type="spellStart"/>
      <w:r w:rsidRPr="00BA002F">
        <w:rPr>
          <w:rFonts w:ascii="Arial" w:hAnsi="Arial" w:cs="Arial"/>
        </w:rPr>
        <w:t>Pzp</w:t>
      </w:r>
      <w:proofErr w:type="spellEnd"/>
      <w:r w:rsidRPr="00BA002F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53497" w:rsidRPr="00BA002F" w:rsidTr="00353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BA002F">
              <w:rPr>
                <w:rFonts w:ascii="Arial" w:hAnsi="Arial" w:cs="Arial"/>
              </w:rPr>
              <w:t>: Dostawa 6 szt. sof dla Wydziału Informatyki i Sztucznej Inteligencji</w:t>
            </w:r>
          </w:p>
          <w:p w:rsidR="00353497" w:rsidRPr="00BA002F" w:rsidRDefault="00353497" w:rsidP="00D0513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002F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 xml:space="preserve">Białostocka 40 </w:t>
            </w:r>
          </w:p>
          <w:p w:rsidR="00353497" w:rsidRPr="00BA002F" w:rsidRDefault="00353497" w:rsidP="00D0513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42-202 Częstochowa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</w:rPr>
              <w:t xml:space="preserve">za cenę wykonania przedmiotu zamówienia w wysokości </w:t>
            </w:r>
            <w:r w:rsidRPr="00BA002F">
              <w:rPr>
                <w:rFonts w:ascii="Arial" w:hAnsi="Arial" w:cs="Arial"/>
                <w:b/>
              </w:rPr>
              <w:t>17 712.00 zł</w:t>
            </w:r>
            <w:r w:rsidRPr="00BA002F">
              <w:rPr>
                <w:rFonts w:ascii="Arial" w:hAnsi="Arial" w:cs="Arial"/>
              </w:rPr>
              <w:t xml:space="preserve"> </w:t>
            </w:r>
            <w:r w:rsidRPr="00BA002F">
              <w:rPr>
                <w:rFonts w:ascii="Arial" w:hAnsi="Arial" w:cs="Arial"/>
                <w:b/>
                <w:bCs/>
              </w:rPr>
              <w:t>brutto</w:t>
            </w:r>
            <w:r w:rsidRPr="00BA002F">
              <w:rPr>
                <w:rFonts w:ascii="Arial" w:hAnsi="Arial" w:cs="Arial"/>
                <w:bCs/>
              </w:rPr>
              <w:t>.</w:t>
            </w:r>
          </w:p>
          <w:p w:rsidR="00353497" w:rsidRPr="00BA002F" w:rsidRDefault="00353497" w:rsidP="00D0513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002F">
              <w:rPr>
                <w:rFonts w:ascii="Arial" w:hAnsi="Arial" w:cs="Arial"/>
                <w:color w:val="000000"/>
              </w:rPr>
              <w:t>:</w:t>
            </w:r>
          </w:p>
          <w:p w:rsidR="00353497" w:rsidRPr="00BA002F" w:rsidRDefault="00353497" w:rsidP="00D051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Wybrana oferta jest ofertą najkorzystniejszą i jednocześnie jedyną jaka wpłynęła na zadanie nr 1.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53497" w:rsidRPr="00BA002F" w:rsidTr="00353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  <w:b/>
                <w:bCs/>
              </w:rPr>
              <w:t>Część nr 3</w:t>
            </w:r>
            <w:r w:rsidRPr="00BA002F">
              <w:rPr>
                <w:rFonts w:ascii="Arial" w:hAnsi="Arial" w:cs="Arial"/>
              </w:rPr>
              <w:t>: Dostawa mebli biurowych do pokoju nr 63 dla Wydziału Informatyki i Sztucznej Inteligencji</w:t>
            </w:r>
          </w:p>
          <w:p w:rsidR="00353497" w:rsidRPr="00BA002F" w:rsidRDefault="00353497" w:rsidP="00D0513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002F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 xml:space="preserve">Białostocka 40 </w:t>
            </w:r>
          </w:p>
          <w:p w:rsidR="00353497" w:rsidRPr="00BA002F" w:rsidRDefault="00353497" w:rsidP="00D0513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42-202 Częstochowa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</w:rPr>
              <w:t xml:space="preserve">za cenę wykonania przedmiotu zamówienia w wysokości </w:t>
            </w:r>
            <w:r w:rsidRPr="00BA002F">
              <w:rPr>
                <w:rFonts w:ascii="Arial" w:hAnsi="Arial" w:cs="Arial"/>
                <w:b/>
              </w:rPr>
              <w:t>19 557.00 zł</w:t>
            </w:r>
            <w:r w:rsidRPr="00BA002F">
              <w:rPr>
                <w:rFonts w:ascii="Arial" w:hAnsi="Arial" w:cs="Arial"/>
              </w:rPr>
              <w:t xml:space="preserve"> </w:t>
            </w:r>
            <w:r w:rsidRPr="00BA002F">
              <w:rPr>
                <w:rFonts w:ascii="Arial" w:hAnsi="Arial" w:cs="Arial"/>
                <w:b/>
                <w:bCs/>
              </w:rPr>
              <w:t>brutto</w:t>
            </w:r>
            <w:r w:rsidRPr="00BA002F">
              <w:rPr>
                <w:rFonts w:ascii="Arial" w:hAnsi="Arial" w:cs="Arial"/>
                <w:bCs/>
              </w:rPr>
              <w:t>.</w:t>
            </w:r>
          </w:p>
          <w:p w:rsidR="00353497" w:rsidRPr="00BA002F" w:rsidRDefault="00353497" w:rsidP="00D0513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002F">
              <w:rPr>
                <w:rFonts w:ascii="Arial" w:hAnsi="Arial" w:cs="Arial"/>
                <w:color w:val="000000"/>
              </w:rPr>
              <w:t>:</w:t>
            </w:r>
          </w:p>
          <w:p w:rsidR="00353497" w:rsidRPr="00BA002F" w:rsidRDefault="00353497" w:rsidP="00D051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Wybrana oferta jest ofertą najkorzystniejszą i jednocześnie jedyną jaka wpłynęła na zadanie nr 3.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53497" w:rsidRPr="00BA002F" w:rsidTr="00353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  <w:b/>
                <w:bCs/>
              </w:rPr>
              <w:t>Część nr 4</w:t>
            </w:r>
            <w:r w:rsidRPr="00BA002F">
              <w:rPr>
                <w:rFonts w:ascii="Arial" w:hAnsi="Arial" w:cs="Arial"/>
              </w:rPr>
              <w:t>: Dostawa foteli i krzeseł do pokoju nr 63 dla Wydziału Informatyki i Sztucznej Inteligencji</w:t>
            </w:r>
          </w:p>
          <w:p w:rsidR="00353497" w:rsidRPr="00BA002F" w:rsidRDefault="00353497" w:rsidP="00D0513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002F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 xml:space="preserve">Białostocka 40 </w:t>
            </w:r>
          </w:p>
          <w:p w:rsidR="00353497" w:rsidRPr="00BA002F" w:rsidRDefault="00353497" w:rsidP="00D0513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42-202 Częstochowa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</w:rPr>
              <w:t xml:space="preserve">za cenę wykonania przedmiotu zamówienia w wysokości </w:t>
            </w:r>
            <w:r w:rsidRPr="00BA002F">
              <w:rPr>
                <w:rFonts w:ascii="Arial" w:hAnsi="Arial" w:cs="Arial"/>
                <w:b/>
              </w:rPr>
              <w:t>6 273.00 zł</w:t>
            </w:r>
            <w:r w:rsidRPr="00BA002F">
              <w:rPr>
                <w:rFonts w:ascii="Arial" w:hAnsi="Arial" w:cs="Arial"/>
              </w:rPr>
              <w:t xml:space="preserve"> </w:t>
            </w:r>
            <w:r w:rsidRPr="00BA002F">
              <w:rPr>
                <w:rFonts w:ascii="Arial" w:hAnsi="Arial" w:cs="Arial"/>
                <w:b/>
                <w:bCs/>
              </w:rPr>
              <w:t>brutto</w:t>
            </w:r>
            <w:r w:rsidRPr="00BA002F">
              <w:rPr>
                <w:rFonts w:ascii="Arial" w:hAnsi="Arial" w:cs="Arial"/>
                <w:bCs/>
              </w:rPr>
              <w:t>.</w:t>
            </w:r>
          </w:p>
          <w:p w:rsidR="00353497" w:rsidRPr="00BA002F" w:rsidRDefault="00353497" w:rsidP="00D0513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002F">
              <w:rPr>
                <w:rFonts w:ascii="Arial" w:hAnsi="Arial" w:cs="Arial"/>
                <w:color w:val="000000"/>
              </w:rPr>
              <w:t>:</w:t>
            </w:r>
          </w:p>
          <w:p w:rsidR="00353497" w:rsidRPr="00BA002F" w:rsidRDefault="00353497" w:rsidP="00D051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Wybrana oferta jest ofertą najkorzystniejszą i jednocześnie jedyną jaka wpłynęła na zadanie nr 4.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53497" w:rsidRPr="00BA002F" w:rsidTr="00353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  <w:b/>
                <w:bCs/>
              </w:rPr>
              <w:t>Część nr 8</w:t>
            </w:r>
            <w:r w:rsidRPr="00BA002F">
              <w:rPr>
                <w:rFonts w:ascii="Arial" w:hAnsi="Arial" w:cs="Arial"/>
              </w:rPr>
              <w:t>: Dostawa mebli biurowych dla obiektów Działu Domów Studenckich</w:t>
            </w:r>
          </w:p>
          <w:p w:rsidR="00353497" w:rsidRPr="00BA002F" w:rsidRDefault="00353497" w:rsidP="00D0513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002F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 xml:space="preserve">Białostocka 40 </w:t>
            </w:r>
          </w:p>
          <w:p w:rsidR="00353497" w:rsidRPr="00BA002F" w:rsidRDefault="00353497" w:rsidP="00D0513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42-202 Częstochowa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</w:rPr>
              <w:t xml:space="preserve">za cenę wykonania przedmiotu zamówienia w wysokości </w:t>
            </w:r>
            <w:r w:rsidRPr="00BA002F">
              <w:rPr>
                <w:rFonts w:ascii="Arial" w:hAnsi="Arial" w:cs="Arial"/>
                <w:b/>
              </w:rPr>
              <w:t>22 140.00 zł</w:t>
            </w:r>
            <w:r w:rsidRPr="00BA002F">
              <w:rPr>
                <w:rFonts w:ascii="Arial" w:hAnsi="Arial" w:cs="Arial"/>
              </w:rPr>
              <w:t xml:space="preserve"> </w:t>
            </w:r>
            <w:r w:rsidRPr="00BA002F">
              <w:rPr>
                <w:rFonts w:ascii="Arial" w:hAnsi="Arial" w:cs="Arial"/>
                <w:b/>
                <w:bCs/>
              </w:rPr>
              <w:t>brutto</w:t>
            </w:r>
            <w:r w:rsidRPr="00BA002F">
              <w:rPr>
                <w:rFonts w:ascii="Arial" w:hAnsi="Arial" w:cs="Arial"/>
                <w:bCs/>
              </w:rPr>
              <w:t>.</w:t>
            </w:r>
          </w:p>
          <w:p w:rsidR="00353497" w:rsidRPr="00BA002F" w:rsidRDefault="00353497" w:rsidP="00D0513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002F">
              <w:rPr>
                <w:rFonts w:ascii="Arial" w:hAnsi="Arial" w:cs="Arial"/>
                <w:color w:val="000000"/>
              </w:rPr>
              <w:t>:</w:t>
            </w:r>
          </w:p>
          <w:p w:rsidR="00353497" w:rsidRPr="00BA002F" w:rsidRDefault="00353497" w:rsidP="00D051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Wybrana oferta jest ofertą najkorzystniejszą i jednocześnie jedyną jaka wpłynęła na zadanie nr 8.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53497" w:rsidRPr="00BA002F" w:rsidTr="00353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  <w:b/>
                <w:bCs/>
              </w:rPr>
              <w:t>Część nr 9</w:t>
            </w:r>
            <w:r w:rsidRPr="00BA002F">
              <w:rPr>
                <w:rFonts w:ascii="Arial" w:hAnsi="Arial" w:cs="Arial"/>
              </w:rPr>
              <w:t>: Dostawa foteli biurowych dla Centrum Zarządzania Projektami</w:t>
            </w:r>
          </w:p>
          <w:p w:rsidR="00353497" w:rsidRPr="00BA002F" w:rsidRDefault="00353497" w:rsidP="00D0513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002F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 xml:space="preserve">Białostocka 40 </w:t>
            </w:r>
          </w:p>
          <w:p w:rsidR="00353497" w:rsidRPr="00BA002F" w:rsidRDefault="00353497" w:rsidP="00D0513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42-202 Częstochowa</w:t>
            </w:r>
          </w:p>
          <w:p w:rsidR="00353497" w:rsidRPr="00BA002F" w:rsidRDefault="00353497" w:rsidP="00D0513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</w:rPr>
              <w:t xml:space="preserve">za cenę wykonania przedmiotu zamówienia w wysokości </w:t>
            </w:r>
            <w:r w:rsidRPr="00BA002F">
              <w:rPr>
                <w:rFonts w:ascii="Arial" w:hAnsi="Arial" w:cs="Arial"/>
                <w:b/>
              </w:rPr>
              <w:t>3 321.00 zł</w:t>
            </w:r>
            <w:r w:rsidRPr="00BA002F">
              <w:rPr>
                <w:rFonts w:ascii="Arial" w:hAnsi="Arial" w:cs="Arial"/>
              </w:rPr>
              <w:t xml:space="preserve"> </w:t>
            </w:r>
            <w:r w:rsidRPr="00BA002F">
              <w:rPr>
                <w:rFonts w:ascii="Arial" w:hAnsi="Arial" w:cs="Arial"/>
                <w:b/>
                <w:bCs/>
              </w:rPr>
              <w:t>brutto</w:t>
            </w:r>
            <w:r w:rsidRPr="00BA002F">
              <w:rPr>
                <w:rFonts w:ascii="Arial" w:hAnsi="Arial" w:cs="Arial"/>
                <w:bCs/>
              </w:rPr>
              <w:t>.</w:t>
            </w:r>
          </w:p>
          <w:p w:rsidR="00353497" w:rsidRPr="00BA002F" w:rsidRDefault="00353497" w:rsidP="00D0513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002F">
              <w:rPr>
                <w:rFonts w:ascii="Arial" w:hAnsi="Arial" w:cs="Arial"/>
                <w:color w:val="000000"/>
              </w:rPr>
              <w:t>:</w:t>
            </w:r>
          </w:p>
          <w:p w:rsidR="00353497" w:rsidRPr="00BA002F" w:rsidRDefault="00353497" w:rsidP="00D051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Wybrana oferta jest ofertą najkorzystniejszą i jednocześnie jedyną jaka wpłynęła na zadanie nr 9.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BA002F" w:rsidRDefault="00B36EDA" w:rsidP="00D0513D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BA002F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A002F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A002F" w:rsidTr="00353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02F" w:rsidRDefault="00B36EDA" w:rsidP="00D0513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002F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02F" w:rsidRDefault="00B36EDA" w:rsidP="00D0513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A002F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02F" w:rsidRDefault="00B36EDA" w:rsidP="00D0513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002F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002F" w:rsidRDefault="00B36EDA" w:rsidP="00D0513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002F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53497" w:rsidRPr="00BA002F" w:rsidTr="00353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1 - Dostawa 6 szt. sof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002F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Białostocka 40</w:t>
            </w:r>
          </w:p>
          <w:p w:rsidR="00353497" w:rsidRPr="00BA002F" w:rsidRDefault="00353497" w:rsidP="00D0513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1 - Cena - 60.00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2 - Termin realizacji - 20.00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 xml:space="preserve">  100,00</w:t>
            </w:r>
          </w:p>
        </w:tc>
      </w:tr>
      <w:tr w:rsidR="00353497" w:rsidRPr="00BA002F" w:rsidTr="00353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3 - Dostawa mebli biurowych do pokoju nr 63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002F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Białostocka 40</w:t>
            </w:r>
          </w:p>
          <w:p w:rsidR="00353497" w:rsidRPr="00BA002F" w:rsidRDefault="00353497" w:rsidP="00D0513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1 - Cena - 60.00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2 - Termin realizacji - 20.00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 xml:space="preserve">  100,00</w:t>
            </w:r>
          </w:p>
        </w:tc>
      </w:tr>
      <w:tr w:rsidR="00353497" w:rsidRPr="00BA002F" w:rsidTr="00353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4 - Dostawa foteli i krzeseł do pokoju nr 63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002F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Białostocka 40</w:t>
            </w:r>
          </w:p>
          <w:p w:rsidR="00353497" w:rsidRPr="00BA002F" w:rsidRDefault="00353497" w:rsidP="00D0513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1 - Cena - 60.00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2 - Termin realizacji - 20.00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 xml:space="preserve">  100,00</w:t>
            </w:r>
          </w:p>
        </w:tc>
      </w:tr>
      <w:tr w:rsidR="00353497" w:rsidRPr="00BA002F" w:rsidTr="00353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8 - Dostawa mebli biurowych dla obiektów Działu Domów Studenckich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002F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Białostocka 40</w:t>
            </w:r>
          </w:p>
          <w:p w:rsidR="00353497" w:rsidRPr="00BA002F" w:rsidRDefault="00353497" w:rsidP="00D0513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1 - Cena - 60.00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2 - Termin realizacji - 20.00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 xml:space="preserve">  100,00</w:t>
            </w:r>
          </w:p>
        </w:tc>
      </w:tr>
      <w:tr w:rsidR="00353497" w:rsidRPr="00BA002F" w:rsidTr="00353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9 - Dostawa foteli biurowych dla Centrum Zarządzania Projektami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002F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53497" w:rsidRPr="00BA002F" w:rsidRDefault="00353497" w:rsidP="00D0513D">
            <w:pPr>
              <w:spacing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Białostocka 40</w:t>
            </w:r>
          </w:p>
          <w:p w:rsidR="00353497" w:rsidRPr="00BA002F" w:rsidRDefault="00353497" w:rsidP="00D0513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1 - Cena - 60.00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</w:rPr>
            </w:pPr>
            <w:r w:rsidRPr="00BA002F">
              <w:rPr>
                <w:rFonts w:ascii="Arial" w:hAnsi="Arial" w:cs="Arial"/>
              </w:rPr>
              <w:t>2 - Termin realizacji - 20.00</w:t>
            </w:r>
          </w:p>
          <w:p w:rsidR="00353497" w:rsidRPr="00BA002F" w:rsidRDefault="00353497" w:rsidP="00D0513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97" w:rsidRPr="00BA002F" w:rsidRDefault="00353497" w:rsidP="00D0513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002F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A002F" w:rsidRDefault="008642B3" w:rsidP="00D0513D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A002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E08" w:rsidRDefault="00000E08">
      <w:r>
        <w:separator/>
      </w:r>
    </w:p>
  </w:endnote>
  <w:endnote w:type="continuationSeparator" w:id="0">
    <w:p w:rsidR="00000E08" w:rsidRDefault="0000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02F" w:rsidRPr="00BA002F" w:rsidRDefault="00D0513D" w:rsidP="00BA002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002F" w:rsidRPr="00BA002F" w:rsidTr="00BF21B2">
      <w:tc>
        <w:tcPr>
          <w:tcW w:w="0" w:type="auto"/>
          <w:shd w:val="clear" w:color="auto" w:fill="auto"/>
          <w:vAlign w:val="center"/>
        </w:tcPr>
        <w:p w:rsidR="00BA002F" w:rsidRPr="00BA002F" w:rsidRDefault="00BA002F" w:rsidP="00BA002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002F" w:rsidRPr="00BA002F" w:rsidRDefault="00BA002F" w:rsidP="00BA002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A002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A002F" w:rsidRPr="00BA002F" w:rsidRDefault="00BA002F" w:rsidP="00BA002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002F" w:rsidRPr="00BA002F" w:rsidRDefault="00BA002F" w:rsidP="00BA002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A002F" w:rsidRPr="00BA002F" w:rsidRDefault="00BA002F" w:rsidP="00BA002F">
    <w:pPr>
      <w:spacing w:line="276" w:lineRule="auto"/>
      <w:rPr>
        <w:rFonts w:ascii="Roboto" w:hAnsi="Roboto"/>
        <w:b/>
        <w:bCs/>
      </w:rPr>
    </w:pPr>
    <w:r w:rsidRPr="00BA002F">
      <w:rPr>
        <w:rFonts w:ascii="Roboto" w:hAnsi="Roboto"/>
        <w:b/>
        <w:bCs/>
        <w:szCs w:val="18"/>
      </w:rPr>
      <w:t>Kanclerz Politechniki Częstochowskiej</w:t>
    </w:r>
  </w:p>
  <w:p w:rsidR="00BA002F" w:rsidRPr="00BA002F" w:rsidRDefault="00D0513D" w:rsidP="00BA002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A002F" w:rsidRPr="00BA002F">
      <w:rPr>
        <w:rFonts w:ascii="Roboto" w:hAnsi="Roboto"/>
      </w:rPr>
      <w:t>ul. Gen. J.H. Dąbrowskiego 69, 42-201 Częstochowa</w:t>
    </w:r>
  </w:p>
  <w:p w:rsidR="00BA002F" w:rsidRPr="00BA002F" w:rsidRDefault="00BA002F" w:rsidP="00BA002F">
    <w:pPr>
      <w:spacing w:line="276" w:lineRule="auto"/>
      <w:rPr>
        <w:rFonts w:ascii="Arial" w:hAnsi="Arial"/>
        <w:noProof/>
      </w:rPr>
    </w:pPr>
    <w:r w:rsidRPr="00BA002F">
      <w:rPr>
        <w:rFonts w:ascii="Roboto" w:hAnsi="Roboto"/>
      </w:rPr>
      <w:t>tel. +48 34 325 02 56, e-mail: kanclerz@pcz.pl</w:t>
    </w:r>
  </w:p>
  <w:p w:rsidR="00BA002F" w:rsidRPr="00BA002F" w:rsidRDefault="00BA002F" w:rsidP="00BA002F">
    <w:pPr>
      <w:rPr>
        <w:rFonts w:ascii="Roboto" w:hAnsi="Roboto"/>
        <w:b/>
      </w:rPr>
    </w:pPr>
    <w:r w:rsidRPr="00BA002F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E08" w:rsidRDefault="00000E08">
      <w:r>
        <w:separator/>
      </w:r>
    </w:p>
  </w:footnote>
  <w:footnote w:type="continuationSeparator" w:id="0">
    <w:p w:rsidR="00000E08" w:rsidRDefault="00000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02F" w:rsidRPr="00BA002F" w:rsidRDefault="00D0513D" w:rsidP="00BA002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A002F" w:rsidRPr="00BA002F" w:rsidRDefault="00BA002F" w:rsidP="00BA002F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E08"/>
    <w:rsid w:val="00000E0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349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A002F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513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452A7F7"/>
  <w15:chartTrackingRefBased/>
  <w15:docId w15:val="{B78F435A-AE4A-4B14-8681-9568303B9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716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2024-12-12T12:57:00Z</dcterms:created>
  <dcterms:modified xsi:type="dcterms:W3CDTF">2024-12-12T12:57:00Z</dcterms:modified>
</cp:coreProperties>
</file>