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0445E3">
        <w:rPr>
          <w:rFonts w:ascii="Arial" w:hAnsi="Arial" w:cs="Arial"/>
          <w:bCs/>
          <w:szCs w:val="24"/>
        </w:rPr>
        <w:t>3</w:t>
      </w:r>
      <w:bookmarkStart w:id="0" w:name="_GoBack"/>
      <w:bookmarkEnd w:id="0"/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9A5762" w:rsidRPr="009A5762">
        <w:rPr>
          <w:rFonts w:ascii="Arial" w:hAnsi="Arial" w:cs="Arial"/>
          <w:b/>
          <w:sz w:val="24"/>
          <w:szCs w:val="24"/>
        </w:rPr>
        <w:t>CRZP/173/2024/AZP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A5762" w:rsidRPr="009A5762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A5762" w:rsidRPr="009A5762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9A5762" w:rsidRPr="009A5762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A5762" w:rsidRPr="009A5762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9A5762" w:rsidRPr="009A5762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A5762" w:rsidTr="00A65E3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9A5762" w:rsidRDefault="009A5762" w:rsidP="00A65E3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9A5762" w:rsidRDefault="009A5762" w:rsidP="00A65E3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9A576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A576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A5762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9A5762" w:rsidRDefault="009A5762" w:rsidP="00A65E3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9A5762" w:rsidRDefault="009A5762" w:rsidP="00A65E3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9A5762" w:rsidRDefault="009A5762" w:rsidP="00A65E3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9A5762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9A5762">
        <w:rPr>
          <w:rFonts w:ascii="Arial" w:hAnsi="Arial" w:cs="Arial"/>
          <w:b/>
          <w:sz w:val="24"/>
          <w:szCs w:val="24"/>
        </w:rPr>
        <w:t xml:space="preserve">Kompleksowa organizacja festiwalu dla studentów - </w:t>
      </w:r>
      <w:proofErr w:type="spellStart"/>
      <w:r w:rsidRPr="009A5762">
        <w:rPr>
          <w:rFonts w:ascii="Arial" w:hAnsi="Arial" w:cs="Arial"/>
          <w:b/>
          <w:sz w:val="24"/>
          <w:szCs w:val="24"/>
        </w:rPr>
        <w:t>Delfinalia</w:t>
      </w:r>
      <w:proofErr w:type="spellEnd"/>
      <w:r w:rsidRPr="009A5762">
        <w:rPr>
          <w:rFonts w:ascii="Arial" w:hAnsi="Arial" w:cs="Arial"/>
          <w:b/>
          <w:sz w:val="24"/>
          <w:szCs w:val="24"/>
        </w:rPr>
        <w:t xml:space="preserve"> 2025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9A5762" w:rsidRPr="009A5762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</w:t>
      </w:r>
      <w:r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9A576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A5762" w:rsidTr="009A576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5762" w:rsidRDefault="009A5762" w:rsidP="00A65E3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576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5762" w:rsidRDefault="009A5762" w:rsidP="00A65E3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A5762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9A5762" w:rsidRDefault="009A5762" w:rsidP="00A65E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5762">
              <w:rPr>
                <w:rFonts w:ascii="Arial" w:hAnsi="Arial" w:cs="Arial"/>
                <w:sz w:val="24"/>
                <w:szCs w:val="24"/>
              </w:rPr>
              <w:lastRenderedPageBreak/>
              <w:t>Wykonawca spełni warunek jeżeli wykaże, że jest ubezpieczony w zakresie prowadzonej działalności związanej z przedmiotem zamówienia na sumę gwarancyjną na kwotę minimum 200 000,00 zł.</w:t>
            </w:r>
          </w:p>
        </w:tc>
      </w:tr>
      <w:tr w:rsidR="009A5762" w:rsidTr="009A576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5762" w:rsidRDefault="009A5762" w:rsidP="00A65E3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5762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5762" w:rsidRDefault="009A5762" w:rsidP="00A65E3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A5762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9A5762" w:rsidRPr="009A5762" w:rsidRDefault="009A5762" w:rsidP="00A65E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5762">
              <w:rPr>
                <w:rFonts w:ascii="Arial" w:hAnsi="Arial" w:cs="Arial"/>
                <w:sz w:val="24"/>
                <w:szCs w:val="24"/>
              </w:rPr>
              <w:t>Wykonawca musi wykazać, że organizował lub współorganizował w okresie ostatnich 10 lat dwie imprezy masowe i strefy gastronomiczne na min. 10.000 uczestników lub więcej (każda) skierowane do studentów.</w:t>
            </w:r>
          </w:p>
          <w:p w:rsidR="009A5762" w:rsidRDefault="009A5762" w:rsidP="00A65E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5762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zdolności technicznej lub zawodowej zamawiający żąda złożenia wykazu usług wykonanych, a w przypadku świadczeń okresowych lub ciągłych również wykonywanych, w okresie ostatnich 10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  <w:tr w:rsidR="009A5762" w:rsidTr="009A576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5762" w:rsidRDefault="009A5762" w:rsidP="00A65E3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576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5762" w:rsidRDefault="009A5762" w:rsidP="00A65E3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A5762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9A5762" w:rsidRDefault="009A5762" w:rsidP="00A65E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5762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9A5762" w:rsidTr="009A576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5762" w:rsidRDefault="009A5762" w:rsidP="00A65E3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576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5762" w:rsidRDefault="009A5762" w:rsidP="00A65E3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A5762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9A5762" w:rsidRDefault="009A5762" w:rsidP="00A65E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5762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0E57" w:rsidRDefault="00290E57" w:rsidP="00E4548F">
      <w:pPr>
        <w:spacing w:after="0" w:line="240" w:lineRule="auto"/>
      </w:pPr>
      <w:r>
        <w:separator/>
      </w:r>
    </w:p>
  </w:endnote>
  <w:endnote w:type="continuationSeparator" w:id="0">
    <w:p w:rsidR="00290E57" w:rsidRDefault="00290E57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5762" w:rsidRDefault="009A57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5762" w:rsidRDefault="009A576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5762" w:rsidRDefault="009A57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0E57" w:rsidRDefault="00290E57" w:rsidP="00E4548F">
      <w:pPr>
        <w:spacing w:after="0" w:line="240" w:lineRule="auto"/>
      </w:pPr>
      <w:r>
        <w:separator/>
      </w:r>
    </w:p>
  </w:footnote>
  <w:footnote w:type="continuationSeparator" w:id="0">
    <w:p w:rsidR="00290E57" w:rsidRDefault="00290E57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5762" w:rsidRDefault="009A57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5762" w:rsidRDefault="009A57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5762" w:rsidRDefault="009A57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E57"/>
    <w:rsid w:val="000445E3"/>
    <w:rsid w:val="002621C4"/>
    <w:rsid w:val="00290E57"/>
    <w:rsid w:val="007B107C"/>
    <w:rsid w:val="007C7D43"/>
    <w:rsid w:val="00843802"/>
    <w:rsid w:val="008750B3"/>
    <w:rsid w:val="009A5762"/>
    <w:rsid w:val="00C31816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DE95F924-F20F-4D10-A8F2-8F8A903AC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A57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5762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9A57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5762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45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45E3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1136</Words>
  <Characters>6820</Characters>
  <Application>Microsoft Office Word</Application>
  <DocSecurity>0</DocSecurity>
  <Lines>56</Lines>
  <Paragraphs>15</Paragraphs>
  <ScaleCrop>false</ScaleCrop>
  <Company/>
  <LinksUpToDate>false</LinksUpToDate>
  <CharactersWithSpaces>7941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2024-12-10T12:03:00Z</cp:lastPrinted>
  <dcterms:created xsi:type="dcterms:W3CDTF">2024-12-10T12:03:00Z</dcterms:created>
  <dcterms:modified xsi:type="dcterms:W3CDTF">2024-12-10T12:03:00Z</dcterms:modified>
</cp:coreProperties>
</file>