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8685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51B76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51B7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51B76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51B76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51B76" w:rsidRPr="007B107C" w:rsidTr="00FE7D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51B76" w:rsidRPr="007B107C" w:rsidRDefault="00B51B76" w:rsidP="00FE7DF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51B76" w:rsidRPr="007B107C" w:rsidRDefault="00B51B76" w:rsidP="00FE7DFF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51B76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B51B76" w:rsidRPr="007B107C" w:rsidRDefault="00B51B76" w:rsidP="00FE7DFF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B51B76" w:rsidRPr="007B107C" w:rsidRDefault="00B51B76" w:rsidP="00FE7DFF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51B76" w:rsidRPr="007B107C" w:rsidRDefault="00B51B76" w:rsidP="00FE7DFF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51B76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Stanowisko badawczo-dydaktyczne do przetwarzania i materializacji modeli 3D</w:t>
      </w:r>
      <w:r w:rsidR="009635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51B76"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96350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7</w:t>
      </w:r>
      <w:bookmarkStart w:id="0" w:name="_GoBack"/>
      <w:bookmarkEnd w:id="0"/>
      <w:r w:rsidR="00B51B76"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6/2024/AZP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51B76" w:rsidRPr="00B51B76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B76" w:rsidRDefault="00B51B76" w:rsidP="00B51B76">
      <w:pPr>
        <w:spacing w:after="0" w:line="240" w:lineRule="auto"/>
      </w:pPr>
      <w:r>
        <w:separator/>
      </w:r>
    </w:p>
  </w:endnote>
  <w:endnote w:type="continuationSeparator" w:id="0">
    <w:p w:rsidR="00B51B76" w:rsidRDefault="00B51B76" w:rsidP="00B51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B76" w:rsidRDefault="00B51B76" w:rsidP="00B51B76">
      <w:pPr>
        <w:spacing w:after="0" w:line="240" w:lineRule="auto"/>
      </w:pPr>
      <w:r>
        <w:separator/>
      </w:r>
    </w:p>
  </w:footnote>
  <w:footnote w:type="continuationSeparator" w:id="0">
    <w:p w:rsidR="00B51B76" w:rsidRDefault="00B51B76" w:rsidP="00B51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B76" w:rsidRDefault="00B51B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59"/>
    <w:rsid w:val="002621C4"/>
    <w:rsid w:val="007B107C"/>
    <w:rsid w:val="007C7D43"/>
    <w:rsid w:val="00843802"/>
    <w:rsid w:val="008750B3"/>
    <w:rsid w:val="00886855"/>
    <w:rsid w:val="00963503"/>
    <w:rsid w:val="00A77559"/>
    <w:rsid w:val="00B51B76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C4980"/>
  <w15:chartTrackingRefBased/>
  <w15:docId w15:val="{CABD1198-D758-430F-94D4-5316DCFBD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1B76"/>
  </w:style>
  <w:style w:type="paragraph" w:styleId="Stopka">
    <w:name w:val="footer"/>
    <w:basedOn w:val="Normalny"/>
    <w:link w:val="StopkaZnak"/>
    <w:uiPriority w:val="99"/>
    <w:unhideWhenUsed/>
    <w:rsid w:val="00B51B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1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2024-12-11T09:43:00Z</cp:lastPrinted>
  <dcterms:created xsi:type="dcterms:W3CDTF">2024-12-11T09:43:00Z</dcterms:created>
  <dcterms:modified xsi:type="dcterms:W3CDTF">2024-12-11T09:43:00Z</dcterms:modified>
</cp:coreProperties>
</file>