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192920" w:rsidRDefault="00ED20C7" w:rsidP="00192920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192920">
        <w:rPr>
          <w:rFonts w:ascii="Arial" w:hAnsi="Arial" w:cs="Arial"/>
          <w:bCs/>
          <w:sz w:val="24"/>
          <w:szCs w:val="24"/>
        </w:rPr>
        <w:t xml:space="preserve">Załącznik nr </w:t>
      </w:r>
      <w:r w:rsidR="009308F4" w:rsidRPr="00192920">
        <w:rPr>
          <w:rFonts w:ascii="Arial" w:hAnsi="Arial" w:cs="Arial"/>
          <w:bCs/>
          <w:sz w:val="24"/>
          <w:szCs w:val="24"/>
        </w:rPr>
        <w:t>3</w:t>
      </w:r>
      <w:r w:rsidRPr="00192920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192920" w:rsidTr="00C2302C">
        <w:tc>
          <w:tcPr>
            <w:tcW w:w="2800" w:type="dxa"/>
            <w:shd w:val="clear" w:color="auto" w:fill="auto"/>
          </w:tcPr>
          <w:p w:rsidR="00ED20C7" w:rsidRPr="00192920" w:rsidRDefault="00ED20C7" w:rsidP="0019292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92920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19292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192920" w:rsidRDefault="00ED20C7" w:rsidP="0019292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192920" w:rsidRDefault="00ED20C7" w:rsidP="0019292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192920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192920" w:rsidRDefault="00ED20C7" w:rsidP="00192920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192920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1929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2920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192920" w:rsidTr="00C2302C">
        <w:tc>
          <w:tcPr>
            <w:tcW w:w="2800" w:type="dxa"/>
            <w:shd w:val="clear" w:color="auto" w:fill="auto"/>
          </w:tcPr>
          <w:p w:rsidR="00ED20C7" w:rsidRPr="00192920" w:rsidRDefault="00ED20C7" w:rsidP="00192920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92920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192920" w:rsidRDefault="00ED20C7" w:rsidP="0019292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192920" w:rsidRDefault="00ED20C7" w:rsidP="0019292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192920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192920" w:rsidRDefault="00ED20C7" w:rsidP="00192920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192920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192920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192920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192920" w:rsidRDefault="00EA489C" w:rsidP="00192920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192920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192920" w:rsidRDefault="000C3052" w:rsidP="00192920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bookmarkStart w:id="1" w:name="_GoBack"/>
            <w:r w:rsidRPr="00192920">
              <w:rPr>
                <w:rFonts w:ascii="Arial" w:hAnsi="Arial" w:cs="Arial"/>
                <w:b/>
                <w:szCs w:val="28"/>
              </w:rPr>
              <w:t>WYKAZ USŁUG</w:t>
            </w:r>
            <w:bookmarkEnd w:id="1"/>
          </w:p>
        </w:tc>
      </w:tr>
    </w:tbl>
    <w:p w:rsidR="005C5B73" w:rsidRPr="00192920" w:rsidRDefault="005C5B73" w:rsidP="00192920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192920">
        <w:rPr>
          <w:rFonts w:ascii="Arial" w:hAnsi="Arial" w:cs="Arial"/>
          <w:sz w:val="24"/>
          <w:szCs w:val="24"/>
        </w:rPr>
        <w:t>Składając ofertę w postępowaniu</w:t>
      </w:r>
      <w:r w:rsidR="00C359FD" w:rsidRPr="00192920">
        <w:rPr>
          <w:rFonts w:ascii="Arial" w:hAnsi="Arial" w:cs="Arial"/>
          <w:sz w:val="24"/>
          <w:szCs w:val="24"/>
        </w:rPr>
        <w:t xml:space="preserve"> o udzielenie zamówienia publicznego</w:t>
      </w:r>
      <w:r w:rsidRPr="00192920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192920" w:rsidTr="00ED20C7">
        <w:tc>
          <w:tcPr>
            <w:tcW w:w="2269" w:type="dxa"/>
            <w:shd w:val="clear" w:color="auto" w:fill="auto"/>
          </w:tcPr>
          <w:p w:rsidR="00ED20C7" w:rsidRPr="00192920" w:rsidRDefault="00ED20C7" w:rsidP="00192920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192920" w:rsidRDefault="009308F4" w:rsidP="001929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2920">
              <w:rPr>
                <w:rFonts w:ascii="Arial" w:hAnsi="Arial" w:cs="Arial"/>
                <w:bCs/>
                <w:sz w:val="24"/>
                <w:szCs w:val="24"/>
              </w:rPr>
              <w:t>Usługa sprzątania budynków Politechniki Częstochowskiej</w:t>
            </w:r>
            <w:r w:rsidR="00ED20C7" w:rsidRPr="0019292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308F4" w:rsidRPr="00192920" w:rsidTr="00202B8A">
        <w:tc>
          <w:tcPr>
            <w:tcW w:w="2269" w:type="dxa"/>
            <w:shd w:val="clear" w:color="auto" w:fill="auto"/>
          </w:tcPr>
          <w:p w:rsidR="009308F4" w:rsidRPr="00192920" w:rsidRDefault="009308F4" w:rsidP="00192920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9308F4" w:rsidRPr="00192920" w:rsidRDefault="009308F4" w:rsidP="001929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2920">
              <w:rPr>
                <w:rFonts w:ascii="Arial" w:hAnsi="Arial" w:cs="Arial"/>
                <w:bCs/>
                <w:sz w:val="24"/>
                <w:szCs w:val="24"/>
              </w:rPr>
              <w:t>RK-NZ.261.94.2024.MT</w:t>
            </w:r>
          </w:p>
        </w:tc>
      </w:tr>
    </w:tbl>
    <w:p w:rsidR="00425DD9" w:rsidRPr="00192920" w:rsidRDefault="009308F4" w:rsidP="00192920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92920">
        <w:rPr>
          <w:rFonts w:ascii="Arial" w:hAnsi="Arial" w:cs="Arial"/>
          <w:sz w:val="24"/>
          <w:szCs w:val="24"/>
        </w:rPr>
        <w:t xml:space="preserve"> </w:t>
      </w:r>
      <w:r w:rsidR="00653713" w:rsidRPr="00192920">
        <w:rPr>
          <w:rFonts w:ascii="Arial" w:hAnsi="Arial" w:cs="Arial"/>
          <w:sz w:val="24"/>
          <w:szCs w:val="24"/>
        </w:rPr>
        <w:t>p</w:t>
      </w:r>
      <w:r w:rsidR="00AB03CC" w:rsidRPr="00192920">
        <w:rPr>
          <w:rFonts w:ascii="Arial" w:hAnsi="Arial" w:cs="Arial"/>
          <w:sz w:val="24"/>
          <w:szCs w:val="24"/>
        </w:rPr>
        <w:t>rowadzonego przez</w:t>
      </w:r>
      <w:r w:rsidR="00AB03CC" w:rsidRPr="0019292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92920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192920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192920">
        <w:rPr>
          <w:rFonts w:ascii="Arial" w:hAnsi="Arial" w:cs="Arial"/>
          <w:sz w:val="24"/>
          <w:szCs w:val="24"/>
        </w:rPr>
        <w:t>oświadczam(y)</w:t>
      </w:r>
      <w:r w:rsidR="00A85506" w:rsidRPr="00192920">
        <w:rPr>
          <w:rFonts w:ascii="Arial" w:hAnsi="Arial" w:cs="Arial"/>
          <w:sz w:val="24"/>
          <w:szCs w:val="24"/>
        </w:rPr>
        <w:t>, że</w:t>
      </w:r>
      <w:r w:rsidR="00ED20C7" w:rsidRPr="00192920">
        <w:rPr>
          <w:rFonts w:ascii="Arial" w:hAnsi="Arial" w:cs="Arial"/>
          <w:sz w:val="24"/>
          <w:szCs w:val="24"/>
        </w:rPr>
        <w:t xml:space="preserve"> </w:t>
      </w:r>
      <w:r w:rsidR="005C5B73" w:rsidRPr="00192920">
        <w:rPr>
          <w:rFonts w:ascii="Arial" w:hAnsi="Arial" w:cs="Arial"/>
          <w:sz w:val="24"/>
          <w:szCs w:val="24"/>
        </w:rPr>
        <w:t>wykonaliśmy następujące usługi:</w:t>
      </w:r>
    </w:p>
    <w:p w:rsidR="00192920" w:rsidRPr="00192920" w:rsidRDefault="00192920" w:rsidP="00192920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192920" w:rsidTr="00A55523">
        <w:tc>
          <w:tcPr>
            <w:tcW w:w="2553" w:type="dxa"/>
            <w:shd w:val="clear" w:color="auto" w:fill="auto"/>
            <w:vAlign w:val="center"/>
          </w:tcPr>
          <w:p w:rsidR="00AB03CC" w:rsidRPr="00192920" w:rsidRDefault="00AB03CC" w:rsidP="00192920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192920" w:rsidRDefault="00AB03CC" w:rsidP="00192920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192920" w:rsidRDefault="00AB03CC" w:rsidP="00192920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192920" w:rsidRDefault="00AB03CC" w:rsidP="00192920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192920">
              <w:rPr>
                <w:rFonts w:ascii="Arial" w:hAnsi="Arial" w:cs="Arial"/>
                <w:sz w:val="24"/>
                <w:szCs w:val="24"/>
              </w:rPr>
              <w:t>e</w:t>
            </w:r>
            <w:r w:rsidRPr="00192920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192920">
              <w:rPr>
                <w:rFonts w:ascii="Arial" w:hAnsi="Arial" w:cs="Arial"/>
                <w:sz w:val="24"/>
                <w:szCs w:val="24"/>
              </w:rPr>
              <w:t>e</w:t>
            </w:r>
            <w:r w:rsidRPr="0019292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192920" w:rsidRDefault="00AB03CC" w:rsidP="00192920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2920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192920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2920" w:rsidRPr="00192920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192920" w:rsidRPr="00192920" w:rsidRDefault="00192920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192920" w:rsidRPr="00192920" w:rsidRDefault="00192920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192920" w:rsidRPr="00192920" w:rsidRDefault="00192920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192920" w:rsidRPr="00192920" w:rsidRDefault="00192920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192920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192920" w:rsidRDefault="00AB03CC" w:rsidP="00192920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Pr="00192920" w:rsidRDefault="00813709" w:rsidP="00192920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192920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192920">
        <w:rPr>
          <w:rFonts w:ascii="Arial" w:hAnsi="Arial" w:cs="Arial"/>
          <w:sz w:val="24"/>
          <w:szCs w:val="24"/>
        </w:rPr>
        <w:t>owody</w:t>
      </w:r>
      <w:r w:rsidR="00ED20C7" w:rsidRPr="00192920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192920">
        <w:rPr>
          <w:rFonts w:ascii="Arial" w:hAnsi="Arial" w:cs="Arial"/>
          <w:sz w:val="24"/>
          <w:szCs w:val="24"/>
        </w:rPr>
        <w:t xml:space="preserve"> </w:t>
      </w:r>
      <w:r w:rsidRPr="00192920">
        <w:rPr>
          <w:rFonts w:ascii="Arial" w:hAnsi="Arial" w:cs="Arial"/>
          <w:sz w:val="24"/>
          <w:szCs w:val="24"/>
        </w:rPr>
        <w:t xml:space="preserve">potwierdzające, </w:t>
      </w:r>
      <w:r w:rsidR="007066B5" w:rsidRPr="00192920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192920" w:rsidTr="00320B74">
        <w:tc>
          <w:tcPr>
            <w:tcW w:w="3261" w:type="dxa"/>
            <w:shd w:val="clear" w:color="auto" w:fill="auto"/>
          </w:tcPr>
          <w:p w:rsidR="00BB4056" w:rsidRPr="00192920" w:rsidRDefault="00BB4056" w:rsidP="00192920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192920" w:rsidRDefault="00BB4056" w:rsidP="00192920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9292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192920" w:rsidRDefault="00BB4056" w:rsidP="0019292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92920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192920" w:rsidRDefault="00BB4056" w:rsidP="00192920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:rsidR="00192920" w:rsidRPr="00192920" w:rsidRDefault="00192920" w:rsidP="00192920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:rsidR="00BB4056" w:rsidRPr="00192920" w:rsidRDefault="00192920" w:rsidP="0019292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92920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  <w:bookmarkEnd w:id="0"/>
    </w:tbl>
    <w:p w:rsidR="00ED20C7" w:rsidRPr="00192920" w:rsidRDefault="00ED20C7" w:rsidP="00192920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192920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9DF" w:rsidRDefault="005C19DF">
      <w:r>
        <w:separator/>
      </w:r>
    </w:p>
  </w:endnote>
  <w:endnote w:type="continuationSeparator" w:id="0">
    <w:p w:rsidR="005C19DF" w:rsidRDefault="005C1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9292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9292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19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9DF" w:rsidRDefault="005C19DF">
      <w:r>
        <w:separator/>
      </w:r>
    </w:p>
  </w:footnote>
  <w:footnote w:type="continuationSeparator" w:id="0">
    <w:p w:rsidR="005C19DF" w:rsidRDefault="005C19DF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F4" w:rsidRDefault="00930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192920" w:rsidRDefault="00ED20C7" w:rsidP="00192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9DF"/>
    <w:rsid w:val="00085A19"/>
    <w:rsid w:val="000C3052"/>
    <w:rsid w:val="00192920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19DF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308F4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3A9A3F"/>
  <w15:chartTrackingRefBased/>
  <w15:docId w15:val="{87011810-34BA-4308-B449-BD3A012A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D5202-E310-43C0-8568-542FF8F62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98</Words>
  <Characters>880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2024-12-09T09:58:00Z</dcterms:created>
  <dcterms:modified xsi:type="dcterms:W3CDTF">2024-12-09T09:58:00Z</dcterms:modified>
</cp:coreProperties>
</file>