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713AD5" w:rsidP="00FD110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13AD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13AD5">
        <w:rPr>
          <w:rFonts w:ascii="Arial" w:hAnsi="Arial" w:cs="Arial"/>
          <w:sz w:val="24"/>
          <w:szCs w:val="24"/>
        </w:rPr>
        <w:t>2024-12-03</w:t>
      </w:r>
    </w:p>
    <w:p w:rsidR="00CF7835" w:rsidRPr="009432A1" w:rsidRDefault="00713AD5" w:rsidP="00FD110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3AD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13AD5" w:rsidP="00FD1100">
      <w:pPr>
        <w:spacing w:line="360" w:lineRule="auto"/>
        <w:rPr>
          <w:rFonts w:ascii="Arial" w:hAnsi="Arial" w:cs="Arial"/>
          <w:sz w:val="24"/>
          <w:szCs w:val="24"/>
        </w:rPr>
      </w:pPr>
      <w:r w:rsidRPr="00713AD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13AD5">
        <w:rPr>
          <w:rFonts w:ascii="Arial" w:hAnsi="Arial" w:cs="Arial"/>
          <w:sz w:val="24"/>
          <w:szCs w:val="24"/>
        </w:rPr>
        <w:t>69</w:t>
      </w:r>
    </w:p>
    <w:p w:rsidR="00CF7835" w:rsidRPr="009432A1" w:rsidRDefault="00713AD5" w:rsidP="00FD1100">
      <w:pPr>
        <w:spacing w:line="360" w:lineRule="auto"/>
        <w:rPr>
          <w:rFonts w:ascii="Arial" w:hAnsi="Arial" w:cs="Arial"/>
          <w:sz w:val="24"/>
          <w:szCs w:val="24"/>
        </w:rPr>
      </w:pPr>
      <w:r w:rsidRPr="00713AD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13AD5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FD110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FD110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FD110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13AD5" w:rsidP="00FD11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3AD5">
              <w:rPr>
                <w:rFonts w:ascii="Arial" w:hAnsi="Arial" w:cs="Arial"/>
                <w:bCs/>
                <w:sz w:val="24"/>
                <w:szCs w:val="24"/>
              </w:rPr>
              <w:t>Dostawa stołów laboratoryjnych dla Katedry Inżynierii Materiałowej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13AD5" w:rsidRPr="004E4B64" w:rsidTr="00EC2709">
        <w:tc>
          <w:tcPr>
            <w:tcW w:w="2269" w:type="dxa"/>
            <w:shd w:val="clear" w:color="auto" w:fill="auto"/>
          </w:tcPr>
          <w:p w:rsidR="00713AD5" w:rsidRPr="004E4B64" w:rsidRDefault="00713AD5" w:rsidP="00FD11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3AD5" w:rsidRPr="004E4B64" w:rsidRDefault="00713AD5" w:rsidP="00FD11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3AD5">
              <w:rPr>
                <w:rFonts w:ascii="Arial" w:hAnsi="Arial" w:cs="Arial"/>
                <w:bCs/>
                <w:sz w:val="24"/>
                <w:szCs w:val="24"/>
              </w:rPr>
              <w:t>RK-NZ.261.89.2024.MT</w:t>
            </w:r>
          </w:p>
        </w:tc>
      </w:tr>
    </w:tbl>
    <w:p w:rsidR="00D665F5" w:rsidRPr="00355C9D" w:rsidRDefault="00D665F5" w:rsidP="00FD1100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13AD5" w:rsidRPr="00713AD5">
        <w:rPr>
          <w:rFonts w:ascii="Arial" w:hAnsi="Arial" w:cs="Arial"/>
          <w:sz w:val="24"/>
          <w:szCs w:val="24"/>
        </w:rPr>
        <w:t>(</w:t>
      </w:r>
      <w:proofErr w:type="spellStart"/>
      <w:r w:rsidR="00713AD5" w:rsidRPr="00713AD5">
        <w:rPr>
          <w:rFonts w:ascii="Arial" w:hAnsi="Arial" w:cs="Arial"/>
          <w:sz w:val="24"/>
          <w:szCs w:val="24"/>
        </w:rPr>
        <w:t>t.j</w:t>
      </w:r>
      <w:proofErr w:type="spellEnd"/>
      <w:r w:rsidR="00713AD5" w:rsidRPr="00713AD5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FD110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13AD5" w:rsidRPr="00713AD5">
        <w:rPr>
          <w:rFonts w:ascii="Arial" w:hAnsi="Arial" w:cs="Arial"/>
          <w:sz w:val="24"/>
          <w:szCs w:val="24"/>
        </w:rPr>
        <w:t>03/12/2024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13AD5" w:rsidRPr="00713AD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FD11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FD11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FD11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13AD5" w:rsidRPr="00355C9D" w:rsidTr="00EC2709">
        <w:tc>
          <w:tcPr>
            <w:tcW w:w="1276" w:type="dxa"/>
            <w:shd w:val="clear" w:color="auto" w:fill="auto"/>
            <w:vAlign w:val="center"/>
          </w:tcPr>
          <w:p w:rsidR="00713AD5" w:rsidRPr="00CF7835" w:rsidRDefault="00713AD5" w:rsidP="00FD11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13AD5" w:rsidRPr="00CF7835" w:rsidRDefault="00713AD5" w:rsidP="00FD110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PROLAB JACEK PODUFALSKI</w:t>
            </w:r>
          </w:p>
          <w:p w:rsidR="00713AD5" w:rsidRPr="00CF7835" w:rsidRDefault="00713AD5" w:rsidP="00FD11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3AD5">
              <w:rPr>
                <w:rFonts w:ascii="Arial" w:hAnsi="Arial" w:cs="Arial"/>
                <w:sz w:val="24"/>
                <w:szCs w:val="24"/>
              </w:rPr>
              <w:t>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13AD5" w:rsidRPr="00CF7835" w:rsidRDefault="00713AD5" w:rsidP="00FD11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87-100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3AD5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AD5" w:rsidRDefault="00713AD5" w:rsidP="00FD11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8 250.00 zł</w:t>
            </w:r>
          </w:p>
          <w:p w:rsidR="00FD1100" w:rsidRPr="00CF7835" w:rsidRDefault="00FD1100" w:rsidP="00FD11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713AD5" w:rsidRPr="00355C9D" w:rsidTr="00EC2709">
        <w:tc>
          <w:tcPr>
            <w:tcW w:w="1276" w:type="dxa"/>
            <w:shd w:val="clear" w:color="auto" w:fill="auto"/>
            <w:vAlign w:val="center"/>
          </w:tcPr>
          <w:p w:rsidR="00713AD5" w:rsidRPr="00CF7835" w:rsidRDefault="00713AD5" w:rsidP="00FD11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13AD5" w:rsidRPr="00CF7835" w:rsidRDefault="00713AD5" w:rsidP="00FD110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 xml:space="preserve">Radosław </w:t>
            </w:r>
            <w:proofErr w:type="spellStart"/>
            <w:r w:rsidRPr="00713AD5">
              <w:rPr>
                <w:rFonts w:ascii="Arial" w:hAnsi="Arial" w:cs="Arial"/>
                <w:sz w:val="24"/>
                <w:szCs w:val="24"/>
              </w:rPr>
              <w:t>Jachimowski</w:t>
            </w:r>
            <w:proofErr w:type="spellEnd"/>
            <w:r w:rsidRPr="00713AD5">
              <w:rPr>
                <w:rFonts w:ascii="Arial" w:hAnsi="Arial" w:cs="Arial"/>
                <w:sz w:val="24"/>
                <w:szCs w:val="24"/>
              </w:rPr>
              <w:t xml:space="preserve"> Mag -</w:t>
            </w:r>
            <w:proofErr w:type="spellStart"/>
            <w:r w:rsidRPr="00713AD5">
              <w:rPr>
                <w:rFonts w:ascii="Arial" w:hAnsi="Arial" w:cs="Arial"/>
                <w:sz w:val="24"/>
                <w:szCs w:val="24"/>
              </w:rPr>
              <w:t>Complex</w:t>
            </w:r>
            <w:proofErr w:type="spellEnd"/>
          </w:p>
          <w:p w:rsidR="00713AD5" w:rsidRPr="00CF7835" w:rsidRDefault="00713AD5" w:rsidP="00FD11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Mickiewicza 14a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100">
              <w:rPr>
                <w:rFonts w:ascii="Arial" w:hAnsi="Arial" w:cs="Arial"/>
                <w:sz w:val="24"/>
                <w:szCs w:val="24"/>
              </w:rPr>
              <w:t>lok. 1</w:t>
            </w:r>
          </w:p>
          <w:p w:rsidR="00713AD5" w:rsidRPr="00CF7835" w:rsidRDefault="00713AD5" w:rsidP="00FD11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83-130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3AD5">
              <w:rPr>
                <w:rFonts w:ascii="Arial" w:hAnsi="Arial" w:cs="Arial"/>
                <w:sz w:val="24"/>
                <w:szCs w:val="24"/>
              </w:rPr>
              <w:t>Pelplin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AD5" w:rsidRDefault="00713AD5" w:rsidP="00FD11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AD5">
              <w:rPr>
                <w:rFonts w:ascii="Arial" w:hAnsi="Arial" w:cs="Arial"/>
                <w:sz w:val="24"/>
                <w:szCs w:val="24"/>
              </w:rPr>
              <w:t>2 676.42 zł</w:t>
            </w:r>
          </w:p>
          <w:p w:rsidR="00FD1100" w:rsidRPr="00CF7835" w:rsidRDefault="00FD1100" w:rsidP="00FD11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netto</w:t>
            </w:r>
          </w:p>
        </w:tc>
      </w:tr>
    </w:tbl>
    <w:p w:rsidR="00577BC6" w:rsidRPr="00355C9D" w:rsidRDefault="00577BC6" w:rsidP="00FD110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FD11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9F7" w:rsidRDefault="001609F7">
      <w:r>
        <w:separator/>
      </w:r>
    </w:p>
  </w:endnote>
  <w:endnote w:type="continuationSeparator" w:id="0">
    <w:p w:rsidR="001609F7" w:rsidRDefault="00160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00" w:rsidRPr="00FD1100" w:rsidRDefault="00FD1100" w:rsidP="00FD1100">
    <w:pPr>
      <w:spacing w:line="276" w:lineRule="auto"/>
      <w:rPr>
        <w:rFonts w:ascii="Roboto" w:hAnsi="Roboto"/>
        <w:b/>
        <w:bCs/>
        <w:sz w:val="22"/>
        <w:szCs w:val="18"/>
      </w:rPr>
    </w:pPr>
    <w:r w:rsidRPr="00FD110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D110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D110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1100" w:rsidRPr="00FD1100" w:rsidTr="00EC2709">
      <w:tc>
        <w:tcPr>
          <w:tcW w:w="0" w:type="auto"/>
          <w:shd w:val="clear" w:color="auto" w:fill="auto"/>
          <w:vAlign w:val="center"/>
        </w:tcPr>
        <w:p w:rsidR="00FD1100" w:rsidRPr="00FD1100" w:rsidRDefault="00FD1100" w:rsidP="00FD110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D1100" w:rsidRPr="00FD1100" w:rsidRDefault="00FD1100" w:rsidP="00FD110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D110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D1100" w:rsidRPr="00FD1100" w:rsidRDefault="00FD1100" w:rsidP="00FD110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1100" w:rsidRPr="00FD1100" w:rsidRDefault="00FD1100" w:rsidP="00FD110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D1100" w:rsidRPr="00FD1100" w:rsidRDefault="00FD1100" w:rsidP="00FD1100">
    <w:pPr>
      <w:spacing w:line="276" w:lineRule="auto"/>
      <w:rPr>
        <w:rFonts w:ascii="Roboto" w:hAnsi="Roboto"/>
        <w:b/>
        <w:bCs/>
        <w:sz w:val="24"/>
        <w:szCs w:val="24"/>
      </w:rPr>
    </w:pPr>
    <w:r w:rsidRPr="00FD1100">
      <w:rPr>
        <w:rFonts w:ascii="Roboto" w:hAnsi="Roboto"/>
        <w:b/>
        <w:bCs/>
        <w:sz w:val="24"/>
        <w:szCs w:val="18"/>
      </w:rPr>
      <w:t>Kanclerz Politechniki Częstochowskiej</w:t>
    </w:r>
  </w:p>
  <w:p w:rsidR="00FD1100" w:rsidRPr="00FD1100" w:rsidRDefault="00FD1100" w:rsidP="00FD1100">
    <w:pPr>
      <w:spacing w:line="276" w:lineRule="auto"/>
      <w:rPr>
        <w:rFonts w:ascii="Roboto" w:hAnsi="Roboto"/>
        <w:sz w:val="24"/>
        <w:szCs w:val="24"/>
      </w:rPr>
    </w:pPr>
    <w:r w:rsidRPr="00FD110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D1100">
      <w:rPr>
        <w:rFonts w:ascii="Roboto" w:hAnsi="Roboto"/>
        <w:sz w:val="24"/>
        <w:szCs w:val="24"/>
      </w:rPr>
      <w:t>ul. Gen. J.H. Dąbrowskiego 69, 42-201 Częstochowa</w:t>
    </w:r>
  </w:p>
  <w:p w:rsidR="00FD1100" w:rsidRPr="00FD1100" w:rsidRDefault="00FD1100" w:rsidP="00FD1100">
    <w:pPr>
      <w:spacing w:line="276" w:lineRule="auto"/>
      <w:rPr>
        <w:rFonts w:ascii="Arial" w:hAnsi="Arial"/>
        <w:noProof/>
        <w:sz w:val="24"/>
        <w:szCs w:val="24"/>
      </w:rPr>
    </w:pPr>
    <w:r w:rsidRPr="00FD1100">
      <w:rPr>
        <w:rFonts w:ascii="Roboto" w:hAnsi="Roboto"/>
        <w:sz w:val="24"/>
        <w:szCs w:val="24"/>
      </w:rPr>
      <w:t>tel. +48 34 325 02 56, e-mail: kanclerz@pcz.pl</w:t>
    </w:r>
  </w:p>
  <w:p w:rsidR="00FD1100" w:rsidRPr="00FD1100" w:rsidRDefault="00FD1100" w:rsidP="00FD1100">
    <w:pPr>
      <w:rPr>
        <w:rFonts w:ascii="Roboto" w:hAnsi="Roboto"/>
        <w:b/>
        <w:sz w:val="24"/>
        <w:szCs w:val="24"/>
      </w:rPr>
    </w:pPr>
    <w:r w:rsidRPr="00FD1100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D110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D110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09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9F7" w:rsidRDefault="001609F7">
      <w:r>
        <w:separator/>
      </w:r>
    </w:p>
  </w:footnote>
  <w:footnote w:type="continuationSeparator" w:id="0">
    <w:p w:rsidR="001609F7" w:rsidRDefault="00160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D5" w:rsidRDefault="00713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00" w:rsidRPr="00FD1100" w:rsidRDefault="00FD1100" w:rsidP="00FD110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D110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D110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D1100" w:rsidRPr="00FD1100" w:rsidRDefault="00FD1100" w:rsidP="00FD1100">
    <w:pPr>
      <w:spacing w:after="160" w:line="259" w:lineRule="auto"/>
      <w:rPr>
        <w:rFonts w:ascii="Arial" w:hAnsi="Arial"/>
        <w:sz w:val="22"/>
        <w:szCs w:val="22"/>
      </w:rPr>
    </w:pPr>
  </w:p>
  <w:p w:rsidR="00713AD5" w:rsidRDefault="00713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D5" w:rsidRDefault="00713A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9F7"/>
    <w:rsid w:val="00007727"/>
    <w:rsid w:val="00017720"/>
    <w:rsid w:val="00035488"/>
    <w:rsid w:val="000C1C6D"/>
    <w:rsid w:val="000D7F25"/>
    <w:rsid w:val="000E00E5"/>
    <w:rsid w:val="001146A4"/>
    <w:rsid w:val="001609F7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3AD5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110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6EA0858"/>
  <w15:chartTrackingRefBased/>
  <w15:docId w15:val="{87480321-8944-4B64-90AE-B5E7A080E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2024-12-03T13:13:00Z</dcterms:created>
  <dcterms:modified xsi:type="dcterms:W3CDTF">2024-12-03T13:13:00Z</dcterms:modified>
</cp:coreProperties>
</file>