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977B7D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1F1D8F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F1D8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1F1D8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F1D8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F1D8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1F1D8F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1F1D8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1F1D8F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F1D8F" w:rsidRPr="007B107C" w:rsidTr="00374E5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F1D8F" w:rsidRPr="007B107C" w:rsidRDefault="001F1D8F" w:rsidP="00374E5B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1F1D8F" w:rsidRPr="007B107C" w:rsidRDefault="001F1D8F" w:rsidP="00374E5B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F1D8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1F1D8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1F1D8F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1F1D8F" w:rsidRPr="007B107C" w:rsidRDefault="001F1D8F" w:rsidP="00374E5B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1F1D8F" w:rsidRPr="007B107C" w:rsidRDefault="001F1D8F" w:rsidP="00374E5B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1F1D8F" w:rsidRPr="007B107C" w:rsidRDefault="001F1D8F" w:rsidP="00374E5B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1F1D8F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1F1D8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Zakup gadżetów reklamowych do sklepiku na statku Dar Młodzieży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1F1D8F" w:rsidRPr="001F1D8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CRZP/169/2024/AZP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1F1D8F" w:rsidRPr="001F1D8F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1D8F" w:rsidRDefault="001F1D8F" w:rsidP="001F1D8F">
      <w:pPr>
        <w:spacing w:after="0" w:line="240" w:lineRule="auto"/>
      </w:pPr>
      <w:r>
        <w:separator/>
      </w:r>
    </w:p>
  </w:endnote>
  <w:endnote w:type="continuationSeparator" w:id="0">
    <w:p w:rsidR="001F1D8F" w:rsidRDefault="001F1D8F" w:rsidP="001F1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D8F" w:rsidRDefault="001F1D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D8F" w:rsidRDefault="001F1D8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D8F" w:rsidRDefault="001F1D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1D8F" w:rsidRDefault="001F1D8F" w:rsidP="001F1D8F">
      <w:pPr>
        <w:spacing w:after="0" w:line="240" w:lineRule="auto"/>
      </w:pPr>
      <w:r>
        <w:separator/>
      </w:r>
    </w:p>
  </w:footnote>
  <w:footnote w:type="continuationSeparator" w:id="0">
    <w:p w:rsidR="001F1D8F" w:rsidRDefault="001F1D8F" w:rsidP="001F1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D8F" w:rsidRDefault="001F1D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D8F" w:rsidRDefault="001F1D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1D8F" w:rsidRDefault="001F1D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5A3"/>
    <w:rsid w:val="001D25A3"/>
    <w:rsid w:val="001F1D8F"/>
    <w:rsid w:val="002621C4"/>
    <w:rsid w:val="007B107C"/>
    <w:rsid w:val="007C7D43"/>
    <w:rsid w:val="00843802"/>
    <w:rsid w:val="008750B3"/>
    <w:rsid w:val="00977B7D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9703539-FBA7-4D47-9C68-50A72ED46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F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F1D8F"/>
  </w:style>
  <w:style w:type="paragraph" w:styleId="Stopka">
    <w:name w:val="footer"/>
    <w:basedOn w:val="Normalny"/>
    <w:link w:val="StopkaZnak"/>
    <w:uiPriority w:val="99"/>
    <w:unhideWhenUsed/>
    <w:rsid w:val="001F1D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F1D8F"/>
  </w:style>
  <w:style w:type="paragraph" w:styleId="Tekstdymka">
    <w:name w:val="Balloon Text"/>
    <w:basedOn w:val="Normalny"/>
    <w:link w:val="TekstdymkaZnak"/>
    <w:uiPriority w:val="99"/>
    <w:semiHidden/>
    <w:unhideWhenUsed/>
    <w:rsid w:val="00977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7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385</Words>
  <Characters>2312</Characters>
  <Application>Microsoft Office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2024-11-29T07:38:00Z</cp:lastPrinted>
  <dcterms:created xsi:type="dcterms:W3CDTF">2024-11-29T07:38:00Z</dcterms:created>
  <dcterms:modified xsi:type="dcterms:W3CDTF">2024-11-29T07:38:00Z</dcterms:modified>
</cp:coreProperties>
</file>