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838EB8" w14:textId="77777777" w:rsidR="00A64358" w:rsidRDefault="00A64358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</w:p>
    <w:p w14:paraId="56070FB8" w14:textId="50D45D98" w:rsidR="00A64358" w:rsidRDefault="005750CF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 xml:space="preserve">Załącznik nr </w:t>
      </w:r>
      <w:r w:rsidR="00EC779A">
        <w:rPr>
          <w:rFonts w:ascii="Times New Roman" w:hAnsi="Times New Roman"/>
          <w:b w:val="0"/>
          <w:i/>
          <w:sz w:val="22"/>
          <w:szCs w:val="22"/>
        </w:rPr>
        <w:t>1 do</w:t>
      </w:r>
      <w:r>
        <w:rPr>
          <w:rFonts w:ascii="Times New Roman" w:hAnsi="Times New Roman"/>
          <w:b w:val="0"/>
          <w:i/>
          <w:sz w:val="22"/>
          <w:szCs w:val="22"/>
        </w:rPr>
        <w:t xml:space="preserve"> SWZ</w:t>
      </w:r>
    </w:p>
    <w:p w14:paraId="11D04E9A" w14:textId="77777777" w:rsidR="00EC779A" w:rsidRPr="00EC779A" w:rsidRDefault="00EC779A" w:rsidP="00EC779A"/>
    <w:tbl>
      <w:tblPr>
        <w:tblW w:w="8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EC779A" w:rsidRPr="005844F6" w14:paraId="4D458B4A" w14:textId="77777777" w:rsidTr="00EC779A">
        <w:tc>
          <w:tcPr>
            <w:tcW w:w="8954" w:type="dxa"/>
            <w:shd w:val="clear" w:color="auto" w:fill="D9D9D9" w:themeFill="background1" w:themeFillShade="D9"/>
          </w:tcPr>
          <w:p w14:paraId="3C456522" w14:textId="77777777" w:rsidR="00EC779A" w:rsidRPr="005844F6" w:rsidRDefault="00EC779A" w:rsidP="002B64B3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242E9FF" w14:textId="77777777" w:rsidR="00A64358" w:rsidRDefault="00A64358">
      <w:pPr>
        <w:pStyle w:val="Nagwek2"/>
        <w:widowControl/>
        <w:rPr>
          <w:sz w:val="28"/>
        </w:rPr>
      </w:pPr>
    </w:p>
    <w:p w14:paraId="7C178FC9" w14:textId="150CA7CC" w:rsidR="00A64358" w:rsidRDefault="005750CF">
      <w:pPr>
        <w:pStyle w:val="Tekstpodstawowywcity"/>
        <w:spacing w:line="240" w:lineRule="auto"/>
        <w:ind w:left="0" w:firstLine="0"/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na podstawie art. 275 pkt 1 w związku z art. 359 pkt 2 ustawy z dnia </w:t>
      </w:r>
      <w:r>
        <w:rPr>
          <w:sz w:val="22"/>
          <w:szCs w:val="22"/>
        </w:rPr>
        <w:br/>
        <w:t>11 września 2019 r. Prawo zamówień publicznych (</w:t>
      </w:r>
      <w:r w:rsidR="00EC779A">
        <w:rPr>
          <w:sz w:val="22"/>
          <w:szCs w:val="22"/>
        </w:rPr>
        <w:t>tj.</w:t>
      </w:r>
      <w:r>
        <w:rPr>
          <w:sz w:val="22"/>
          <w:szCs w:val="22"/>
        </w:rPr>
        <w:t xml:space="preserve"> Dz. U. z 202</w:t>
      </w:r>
      <w:r w:rsidR="00CF0865">
        <w:rPr>
          <w:sz w:val="22"/>
          <w:szCs w:val="22"/>
        </w:rPr>
        <w:t>4</w:t>
      </w:r>
      <w:r>
        <w:rPr>
          <w:sz w:val="22"/>
          <w:szCs w:val="22"/>
        </w:rPr>
        <w:t xml:space="preserve">r. poz. </w:t>
      </w:r>
      <w:r w:rsidR="00CF0865">
        <w:rPr>
          <w:sz w:val="22"/>
          <w:szCs w:val="22"/>
        </w:rPr>
        <w:t>1320</w:t>
      </w:r>
      <w:r>
        <w:rPr>
          <w:sz w:val="22"/>
          <w:szCs w:val="22"/>
        </w:rPr>
        <w:t xml:space="preserve">), zwanej dalej </w:t>
      </w:r>
      <w:r>
        <w:rPr>
          <w:sz w:val="22"/>
          <w:szCs w:val="22"/>
        </w:rPr>
        <w:br/>
        <w:t xml:space="preserve">ustawą Pzp </w:t>
      </w:r>
      <w:r w:rsidR="0059278C">
        <w:rPr>
          <w:sz w:val="22"/>
          <w:szCs w:val="22"/>
        </w:rPr>
        <w:t>pn.:</w:t>
      </w:r>
    </w:p>
    <w:p w14:paraId="2EF3FC0B" w14:textId="77777777" w:rsidR="00A64358" w:rsidRDefault="00A64358">
      <w:pPr>
        <w:jc w:val="center"/>
        <w:rPr>
          <w:sz w:val="28"/>
          <w:szCs w:val="28"/>
        </w:rPr>
      </w:pPr>
    </w:p>
    <w:p w14:paraId="61190CBC" w14:textId="102DB190" w:rsidR="00A64358" w:rsidRPr="00EC779A" w:rsidRDefault="00EC779A">
      <w:pPr>
        <w:jc w:val="center"/>
        <w:rPr>
          <w:b/>
          <w:bCs/>
          <w:i/>
          <w:iCs/>
          <w:sz w:val="28"/>
          <w:szCs w:val="28"/>
        </w:rPr>
      </w:pPr>
      <w:r w:rsidRPr="00EC779A">
        <w:rPr>
          <w:b/>
          <w:bCs/>
          <w:i/>
          <w:iCs/>
          <w:sz w:val="28"/>
          <w:szCs w:val="28"/>
        </w:rPr>
        <w:t>„Usługa przygotowywania i dostarczania posiłków dla pacjentów Szpitala Specjalistycznego w Chorzowie”.</w:t>
      </w:r>
    </w:p>
    <w:p w14:paraId="190A60DD" w14:textId="0F37DF38" w:rsidR="00A64358" w:rsidRDefault="005750CF">
      <w:pPr>
        <w:jc w:val="center"/>
      </w:pPr>
      <w:r>
        <w:rPr>
          <w:b/>
          <w:sz w:val="22"/>
          <w:szCs w:val="22"/>
        </w:rPr>
        <w:t>Znak sprawy</w:t>
      </w:r>
      <w:r w:rsidR="00EC779A">
        <w:rPr>
          <w:b/>
          <w:sz w:val="22"/>
          <w:szCs w:val="22"/>
        </w:rPr>
        <w:t xml:space="preserve">: </w:t>
      </w:r>
      <w:r w:rsidR="00EC779A">
        <w:rPr>
          <w:b/>
        </w:rPr>
        <w:t>TP/2</w:t>
      </w:r>
      <w:r w:rsidR="00BE03F6">
        <w:rPr>
          <w:b/>
        </w:rPr>
        <w:t>52</w:t>
      </w:r>
      <w:r w:rsidR="00EC779A">
        <w:rPr>
          <w:b/>
        </w:rPr>
        <w:t>/C</w:t>
      </w:r>
      <w:r w:rsidR="00BE03F6">
        <w:rPr>
          <w:b/>
        </w:rPr>
        <w:t>/24</w:t>
      </w:r>
      <w:r w:rsidR="00EC779A" w:rsidRPr="004018EF">
        <w:rPr>
          <w:b/>
        </w:rPr>
        <w:t>/2</w:t>
      </w:r>
      <w:r w:rsidR="00BE03F6">
        <w:rPr>
          <w:b/>
        </w:rPr>
        <w:t>4</w:t>
      </w:r>
    </w:p>
    <w:p w14:paraId="3E32CC96" w14:textId="77777777" w:rsidR="00A64358" w:rsidRDefault="00A64358">
      <w:pPr>
        <w:jc w:val="both"/>
        <w:rPr>
          <w:sz w:val="22"/>
          <w:szCs w:val="22"/>
        </w:rPr>
      </w:pPr>
    </w:p>
    <w:p w14:paraId="3DDF6937" w14:textId="77777777" w:rsidR="00A64358" w:rsidRDefault="005750CF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14:paraId="3ED42AD6" w14:textId="77777777" w:rsidR="00A64358" w:rsidRDefault="005750C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14:paraId="6C7C34FF" w14:textId="77777777" w:rsidR="00A64358" w:rsidRDefault="005750CF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644945B6" w14:textId="77777777" w:rsidR="00EC779A" w:rsidRDefault="00EC779A">
      <w:pPr>
        <w:jc w:val="both"/>
        <w:rPr>
          <w:sz w:val="22"/>
          <w:szCs w:val="22"/>
        </w:rPr>
      </w:pPr>
    </w:p>
    <w:p w14:paraId="41614B1D" w14:textId="77777777" w:rsidR="00A64358" w:rsidRDefault="005750CF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8"/>
        <w:gridCol w:w="6154"/>
      </w:tblGrid>
      <w:tr w:rsidR="00EC779A" w:rsidRPr="007677F8" w14:paraId="1F3685CC" w14:textId="77777777" w:rsidTr="002B64B3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D243281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0B2320B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77ED0B3F" w14:textId="77777777" w:rsidTr="002B64B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9B7A6A0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57FEE7D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76B11B44" w14:textId="77777777" w:rsidTr="002B64B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DF03724" w14:textId="6C7EE839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538028FC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00F8107E" w14:textId="77777777" w:rsidTr="002B64B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C8EAD0" w14:textId="06F25E1E" w:rsidR="00EC779A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24E504DB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245E3398" w14:textId="77777777" w:rsidTr="002B64B3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BD567EC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500A247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609ED03B" w14:textId="77777777" w:rsidTr="002B64B3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CEE11BB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42AFFA9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048E665D" w14:textId="77777777" w:rsidTr="002B64B3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498E635" w14:textId="68B124BE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8C47A23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4C86E12A" w14:textId="77777777" w:rsidTr="002B64B3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47A75F78" w14:textId="77777777" w:rsidR="00EC779A" w:rsidRDefault="00EC779A" w:rsidP="002B64B3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7B0657FB" w14:textId="77777777" w:rsidR="00EC779A" w:rsidRDefault="00EC779A" w:rsidP="002B64B3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3D6A2CC6" w14:textId="77777777" w:rsidR="00EC779A" w:rsidRPr="003030BB" w:rsidRDefault="00EC779A" w:rsidP="002B64B3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2D4473AF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3616CC8D" w14:textId="77777777" w:rsidR="00EC779A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6"/>
              <w:gridCol w:w="4818"/>
            </w:tblGrid>
            <w:tr w:rsidR="00EC779A" w:rsidRPr="003030BB" w14:paraId="22E1A1FA" w14:textId="77777777" w:rsidTr="002B64B3">
              <w:tc>
                <w:tcPr>
                  <w:tcW w:w="641" w:type="dxa"/>
                </w:tcPr>
                <w:p w14:paraId="23B21E1B" w14:textId="5FC36BCF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1440" w:dyaOrig="1440" w14:anchorId="509EF9E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65pt;height:18.25pt" o:ole="">
                        <v:imagedata r:id="rId7" o:title=""/>
                      </v:shape>
                      <w:control r:id="rId8" w:name="CheckBox15" w:shapeid="_x0000_i1037"/>
                    </w:object>
                  </w:r>
                </w:p>
              </w:tc>
              <w:tc>
                <w:tcPr>
                  <w:tcW w:w="8106" w:type="dxa"/>
                </w:tcPr>
                <w:p w14:paraId="0339C655" w14:textId="77777777" w:rsidR="00EC779A" w:rsidRPr="003030BB" w:rsidRDefault="00EC779A" w:rsidP="002B64B3">
                  <w:r w:rsidRPr="003030BB">
                    <w:t xml:space="preserve">Mikroprzedsiębiorstwo </w:t>
                  </w:r>
                </w:p>
                <w:p w14:paraId="5A7A5A28" w14:textId="77777777" w:rsidR="00EC779A" w:rsidRPr="003030BB" w:rsidRDefault="00EC779A" w:rsidP="002B64B3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EC779A" w:rsidRPr="003030BB" w14:paraId="58EFAEBD" w14:textId="77777777" w:rsidTr="002B64B3">
              <w:tc>
                <w:tcPr>
                  <w:tcW w:w="641" w:type="dxa"/>
                </w:tcPr>
                <w:p w14:paraId="450FBE73" w14:textId="3BF97B75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1440" w:dyaOrig="1440" w14:anchorId="7DE62D0B">
                      <v:shape id="_x0000_i1039" type="#_x0000_t75" style="width:16.65pt;height:18.25pt" o:ole="">
                        <v:imagedata r:id="rId7" o:title=""/>
                      </v:shape>
                      <w:control r:id="rId9" w:name="CheckBox121" w:shapeid="_x0000_i1039"/>
                    </w:object>
                  </w:r>
                </w:p>
              </w:tc>
              <w:tc>
                <w:tcPr>
                  <w:tcW w:w="8106" w:type="dxa"/>
                </w:tcPr>
                <w:p w14:paraId="080A1853" w14:textId="77777777" w:rsidR="00EC779A" w:rsidRPr="003030BB" w:rsidRDefault="00EC779A" w:rsidP="002B64B3">
                  <w:r w:rsidRPr="003030BB">
                    <w:t>Małe przedsiębiorstwo</w:t>
                  </w:r>
                </w:p>
                <w:p w14:paraId="0653D3C4" w14:textId="77777777" w:rsidR="00EC779A" w:rsidRPr="003030BB" w:rsidRDefault="00EC779A" w:rsidP="002B64B3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EC779A" w:rsidRPr="003030BB" w14:paraId="44C7F3C0" w14:textId="77777777" w:rsidTr="002B64B3">
              <w:tc>
                <w:tcPr>
                  <w:tcW w:w="641" w:type="dxa"/>
                </w:tcPr>
                <w:p w14:paraId="7E0F6CC3" w14:textId="5936A13A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1440" w:dyaOrig="1440" w14:anchorId="025AF131">
                      <v:shape id="_x0000_i1041" type="#_x0000_t75" style="width:16.65pt;height:18.25pt" o:ole="">
                        <v:imagedata r:id="rId7" o:title=""/>
                      </v:shape>
                      <w:control r:id="rId10" w:name="CheckBox1211" w:shapeid="_x0000_i1041"/>
                    </w:object>
                  </w:r>
                </w:p>
              </w:tc>
              <w:tc>
                <w:tcPr>
                  <w:tcW w:w="8106" w:type="dxa"/>
                </w:tcPr>
                <w:p w14:paraId="30CC6875" w14:textId="77777777" w:rsidR="00EC779A" w:rsidRPr="003030BB" w:rsidRDefault="00EC779A" w:rsidP="002B64B3">
                  <w:r w:rsidRPr="003030BB">
                    <w:t>Średnie przedsiębiorstwo</w:t>
                  </w:r>
                </w:p>
                <w:p w14:paraId="2CD00E79" w14:textId="77777777" w:rsidR="00EC779A" w:rsidRPr="003030BB" w:rsidRDefault="00EC779A" w:rsidP="002B64B3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EC779A" w:rsidRPr="003030BB" w14:paraId="0C975347" w14:textId="77777777" w:rsidTr="002B64B3">
              <w:tc>
                <w:tcPr>
                  <w:tcW w:w="641" w:type="dxa"/>
                </w:tcPr>
                <w:p w14:paraId="45DEE4A4" w14:textId="0F3BA451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1440" w:dyaOrig="1440" w14:anchorId="75E39161">
                      <v:shape id="_x0000_i1043" type="#_x0000_t75" style="width:16.65pt;height:18.25pt" o:ole="">
                        <v:imagedata r:id="rId7" o:title=""/>
                      </v:shape>
                      <w:control r:id="rId11" w:name="CheckBox1212" w:shapeid="_x0000_i1043"/>
                    </w:object>
                  </w:r>
                </w:p>
              </w:tc>
              <w:tc>
                <w:tcPr>
                  <w:tcW w:w="8106" w:type="dxa"/>
                </w:tcPr>
                <w:p w14:paraId="12F643E5" w14:textId="77777777" w:rsidR="00EC779A" w:rsidRPr="003030BB" w:rsidRDefault="00EC779A" w:rsidP="002B64B3">
                  <w:r w:rsidRPr="003030BB">
                    <w:t>Jednoosobowa działalność gospodarcza</w:t>
                  </w:r>
                </w:p>
              </w:tc>
            </w:tr>
            <w:tr w:rsidR="00EC779A" w:rsidRPr="003030BB" w14:paraId="754D873A" w14:textId="77777777" w:rsidTr="002B64B3">
              <w:tc>
                <w:tcPr>
                  <w:tcW w:w="641" w:type="dxa"/>
                </w:tcPr>
                <w:p w14:paraId="24628F48" w14:textId="72C9C420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1440" w:dyaOrig="1440" w14:anchorId="364D395E">
                      <v:shape id="_x0000_i1045" type="#_x0000_t75" style="width:16.65pt;height:18.25pt" o:ole="">
                        <v:imagedata r:id="rId7" o:title=""/>
                      </v:shape>
                      <w:control r:id="rId12" w:name="CheckBox1213" w:shapeid="_x0000_i1045"/>
                    </w:object>
                  </w:r>
                </w:p>
              </w:tc>
              <w:tc>
                <w:tcPr>
                  <w:tcW w:w="8106" w:type="dxa"/>
                </w:tcPr>
                <w:p w14:paraId="741F7161" w14:textId="77777777" w:rsidR="00EC779A" w:rsidRPr="003030BB" w:rsidRDefault="00EC779A" w:rsidP="002B64B3">
                  <w:r w:rsidRPr="003030BB">
                    <w:t>Osoba fizyczna nieprowadząca działalności gospodarczej</w:t>
                  </w:r>
                </w:p>
              </w:tc>
            </w:tr>
            <w:tr w:rsidR="00EC779A" w:rsidRPr="003030BB" w14:paraId="678F39EF" w14:textId="77777777" w:rsidTr="002B64B3">
              <w:tc>
                <w:tcPr>
                  <w:tcW w:w="641" w:type="dxa"/>
                </w:tcPr>
                <w:p w14:paraId="3A49B8FA" w14:textId="712695A0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1440" w:dyaOrig="1440" w14:anchorId="4B9E90C2">
                      <v:shape id="_x0000_i1047" type="#_x0000_t75" style="width:16.65pt;height:18.25pt" o:ole="">
                        <v:imagedata r:id="rId7" o:title=""/>
                      </v:shape>
                      <w:control r:id="rId13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14:paraId="394A20DE" w14:textId="77777777" w:rsidR="00EC779A" w:rsidRDefault="00EC779A" w:rsidP="002B64B3">
                  <w:r w:rsidRPr="003030BB">
                    <w:t>Inny rodzaj</w:t>
                  </w:r>
                </w:p>
                <w:p w14:paraId="6BDBBA84" w14:textId="77777777" w:rsidR="00EC779A" w:rsidRPr="003030BB" w:rsidRDefault="00EC779A" w:rsidP="002B64B3"/>
              </w:tc>
            </w:tr>
          </w:tbl>
          <w:p w14:paraId="7CAE79E2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427FE301" w14:textId="77777777" w:rsidR="00EC779A" w:rsidRDefault="00EC779A">
      <w:pPr>
        <w:spacing w:after="100"/>
        <w:rPr>
          <w:b/>
        </w:rPr>
      </w:pPr>
    </w:p>
    <w:p w14:paraId="53A81F95" w14:textId="77777777" w:rsidR="00A64358" w:rsidRDefault="00A64358" w:rsidP="00EC779A">
      <w:pPr>
        <w:spacing w:after="120" w:line="276" w:lineRule="auto"/>
        <w:jc w:val="both"/>
        <w:textAlignment w:val="auto"/>
      </w:pPr>
    </w:p>
    <w:p w14:paraId="73D06CD8" w14:textId="77777777" w:rsidR="00A64358" w:rsidRDefault="005750CF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  <w:textAlignment w:val="auto"/>
      </w:pPr>
      <w:r>
        <w:rPr>
          <w:b/>
          <w:sz w:val="22"/>
        </w:rPr>
        <w:lastRenderedPageBreak/>
        <w:t>SKŁADAMY OFERTĘ</w:t>
      </w:r>
      <w:r>
        <w:rPr>
          <w:sz w:val="22"/>
        </w:rPr>
        <w:t xml:space="preserve"> na wykonanie przedmiotu zamówienia zgodnie, ze Specyfikacją Warunków Zamówienia, stosując niżej wymienione stawki:</w:t>
      </w:r>
      <w:r>
        <w:rPr>
          <w:sz w:val="22"/>
          <w:szCs w:val="22"/>
        </w:rPr>
        <w:t xml:space="preserve"> </w:t>
      </w:r>
    </w:p>
    <w:p w14:paraId="1DEC92E2" w14:textId="05D327D6" w:rsidR="00A64358" w:rsidRPr="001558FA" w:rsidRDefault="005750CF">
      <w:pPr>
        <w:tabs>
          <w:tab w:val="left" w:pos="3617"/>
        </w:tabs>
        <w:jc w:val="both"/>
        <w:rPr>
          <w:b/>
          <w:bCs/>
        </w:rPr>
      </w:pPr>
      <w:r w:rsidRPr="001558FA">
        <w:rPr>
          <w:b/>
          <w:bCs/>
          <w:sz w:val="22"/>
          <w:szCs w:val="22"/>
        </w:rPr>
        <w:t xml:space="preserve">A/ Oferowana stawka dzienna dla jednego pacjenta z zakażeniem Covid-19 </w:t>
      </w:r>
      <w:r w:rsidRPr="001558FA">
        <w:rPr>
          <w:b/>
          <w:bCs/>
          <w:sz w:val="22"/>
          <w:szCs w:val="22"/>
          <w:shd w:val="clear" w:color="auto" w:fill="FFFFFF"/>
        </w:rPr>
        <w:t xml:space="preserve">lub </w:t>
      </w:r>
      <w:r w:rsidR="00EC779A" w:rsidRPr="001558FA">
        <w:rPr>
          <w:b/>
          <w:bCs/>
          <w:sz w:val="22"/>
          <w:szCs w:val="22"/>
          <w:shd w:val="clear" w:color="auto" w:fill="FFFFFF"/>
        </w:rPr>
        <w:t>z innymi</w:t>
      </w:r>
      <w:r w:rsidRPr="001558FA">
        <w:rPr>
          <w:b/>
          <w:bCs/>
          <w:sz w:val="22"/>
          <w:szCs w:val="22"/>
          <w:shd w:val="clear" w:color="auto" w:fill="FFFFFF"/>
        </w:rPr>
        <w:t xml:space="preserve"> uzasadnionymi wskazaniami epidemiologicznymi</w:t>
      </w:r>
      <w:r w:rsidRPr="001558FA">
        <w:rPr>
          <w:b/>
          <w:bCs/>
          <w:sz w:val="22"/>
          <w:szCs w:val="22"/>
        </w:rPr>
        <w:t xml:space="preserve"> (posiłki w pojedynczych pojemnikach </w:t>
      </w:r>
      <w:r w:rsidR="00EC779A" w:rsidRPr="001558FA">
        <w:rPr>
          <w:b/>
          <w:bCs/>
          <w:sz w:val="22"/>
          <w:szCs w:val="22"/>
        </w:rPr>
        <w:t>termozgrzewalnych) wynosi</w:t>
      </w:r>
      <w:r w:rsidRPr="001558FA">
        <w:rPr>
          <w:b/>
          <w:bCs/>
          <w:sz w:val="22"/>
          <w:szCs w:val="22"/>
        </w:rPr>
        <w:t xml:space="preserve">: </w:t>
      </w:r>
    </w:p>
    <w:p w14:paraId="17CB97AF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886D529" w14:textId="17B33B5E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netto x </w:t>
      </w:r>
      <w:r w:rsidR="00E84BA2">
        <w:rPr>
          <w:b/>
          <w:bCs/>
          <w:sz w:val="22"/>
          <w:szCs w:val="22"/>
        </w:rPr>
        <w:t>1</w:t>
      </w:r>
      <w:r w:rsidR="00E34ED7">
        <w:rPr>
          <w:b/>
          <w:bCs/>
          <w:sz w:val="22"/>
          <w:szCs w:val="22"/>
        </w:rPr>
        <w:t>0</w:t>
      </w:r>
      <w:r w:rsidRPr="001558FA">
        <w:rPr>
          <w:b/>
          <w:bCs/>
          <w:sz w:val="22"/>
          <w:szCs w:val="22"/>
        </w:rPr>
        <w:t xml:space="preserve"> </w:t>
      </w:r>
      <w:r w:rsidR="009F48B6">
        <w:rPr>
          <w:b/>
          <w:bCs/>
          <w:sz w:val="22"/>
          <w:szCs w:val="22"/>
        </w:rPr>
        <w:t>całod</w:t>
      </w:r>
      <w:r w:rsidR="009D08F7">
        <w:rPr>
          <w:b/>
          <w:bCs/>
          <w:sz w:val="22"/>
          <w:szCs w:val="22"/>
        </w:rPr>
        <w:t>niowych</w:t>
      </w:r>
      <w:r w:rsidR="009F48B6">
        <w:rPr>
          <w:b/>
          <w:bCs/>
          <w:sz w:val="22"/>
          <w:szCs w:val="22"/>
        </w:rPr>
        <w:t xml:space="preserve"> </w:t>
      </w:r>
      <w:r w:rsidRPr="001558FA">
        <w:rPr>
          <w:b/>
          <w:bCs/>
          <w:sz w:val="22"/>
          <w:szCs w:val="22"/>
        </w:rPr>
        <w:t xml:space="preserve">posiłków </w:t>
      </w:r>
      <w:r>
        <w:rPr>
          <w:sz w:val="22"/>
          <w:szCs w:val="22"/>
        </w:rPr>
        <w:t xml:space="preserve">x 365 dni w roku = </w:t>
      </w:r>
    </w:p>
    <w:p w14:paraId="67AC75C3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5E2E9B05" w14:textId="77777777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</w:t>
      </w:r>
      <w:r w:rsidRPr="001558FA">
        <w:rPr>
          <w:b/>
          <w:bCs/>
          <w:sz w:val="22"/>
          <w:szCs w:val="22"/>
        </w:rPr>
        <w:t xml:space="preserve">............................... zł brutto </w:t>
      </w:r>
    </w:p>
    <w:p w14:paraId="3CFDFF36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7347FC6" w14:textId="3075E7A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W oferowanej stawce dziennej dla jednego pacjenta udział wartościowy </w:t>
      </w:r>
      <w:r w:rsidR="00EC779A">
        <w:rPr>
          <w:sz w:val="22"/>
          <w:szCs w:val="22"/>
        </w:rPr>
        <w:t>posiłków:</w:t>
      </w:r>
    </w:p>
    <w:p w14:paraId="3416C1DF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68185410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Śniadanie ....................zł brutto</w:t>
      </w:r>
    </w:p>
    <w:p w14:paraId="085DD1AB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12413729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Obiad...........................zł brutto</w:t>
      </w:r>
    </w:p>
    <w:p w14:paraId="6AEDCF8C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0401BC8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Kolacja........................zł brutto</w:t>
      </w:r>
    </w:p>
    <w:p w14:paraId="76768D1D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3D1079FC" w14:textId="172C5C77" w:rsidR="00A64358" w:rsidRDefault="005750CF">
      <w:pPr>
        <w:tabs>
          <w:tab w:val="left" w:pos="3617"/>
        </w:tabs>
        <w:rPr>
          <w:sz w:val="22"/>
          <w:szCs w:val="22"/>
        </w:rPr>
      </w:pPr>
      <w:r w:rsidRPr="001558FA">
        <w:rPr>
          <w:b/>
          <w:bCs/>
          <w:sz w:val="22"/>
          <w:szCs w:val="22"/>
        </w:rPr>
        <w:t xml:space="preserve">B/ Oferowana stawka dzienna dla jednego </w:t>
      </w:r>
      <w:r w:rsidR="00EC779A" w:rsidRPr="001558FA">
        <w:rPr>
          <w:b/>
          <w:bCs/>
          <w:sz w:val="22"/>
          <w:szCs w:val="22"/>
        </w:rPr>
        <w:t>pacjenta pozostałych</w:t>
      </w:r>
      <w:r w:rsidRPr="001558FA">
        <w:rPr>
          <w:b/>
          <w:bCs/>
          <w:sz w:val="22"/>
          <w:szCs w:val="22"/>
        </w:rPr>
        <w:t xml:space="preserve"> oddziałów szpitala z uwzględnieniem diet (posiłki w termosach/</w:t>
      </w:r>
      <w:r w:rsidR="00EC779A" w:rsidRPr="001558FA">
        <w:rPr>
          <w:b/>
          <w:bCs/>
          <w:sz w:val="22"/>
          <w:szCs w:val="22"/>
        </w:rPr>
        <w:t>GN) wynosi</w:t>
      </w:r>
      <w:r w:rsidRPr="001558FA"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14:paraId="3C249A7B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634723AB" w14:textId="70C943EC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netto x </w:t>
      </w:r>
      <w:r w:rsidR="00FB7982">
        <w:rPr>
          <w:b/>
          <w:bCs/>
          <w:sz w:val="22"/>
          <w:szCs w:val="22"/>
        </w:rPr>
        <w:t>85</w:t>
      </w:r>
      <w:r w:rsidR="009F48B6">
        <w:rPr>
          <w:b/>
          <w:bCs/>
          <w:sz w:val="22"/>
          <w:szCs w:val="22"/>
        </w:rPr>
        <w:t xml:space="preserve"> całod</w:t>
      </w:r>
      <w:r w:rsidR="009D08F7">
        <w:rPr>
          <w:b/>
          <w:bCs/>
          <w:sz w:val="22"/>
          <w:szCs w:val="22"/>
        </w:rPr>
        <w:t>niowych</w:t>
      </w:r>
      <w:r w:rsidR="009F48B6">
        <w:rPr>
          <w:b/>
          <w:bCs/>
          <w:sz w:val="22"/>
          <w:szCs w:val="22"/>
        </w:rPr>
        <w:t xml:space="preserve"> </w:t>
      </w:r>
      <w:r w:rsidRPr="001558FA">
        <w:rPr>
          <w:b/>
          <w:bCs/>
          <w:sz w:val="22"/>
          <w:szCs w:val="22"/>
        </w:rPr>
        <w:t xml:space="preserve">posiłków </w:t>
      </w:r>
      <w:r>
        <w:rPr>
          <w:sz w:val="22"/>
          <w:szCs w:val="22"/>
        </w:rPr>
        <w:t xml:space="preserve">x 365 dni w roku = </w:t>
      </w:r>
    </w:p>
    <w:p w14:paraId="3B303FCC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50C456F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............................... zł brutto </w:t>
      </w:r>
    </w:p>
    <w:p w14:paraId="02D08261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1426688E" w14:textId="5E936090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W oferowanej stawce dziennej dla jednego pacjenta udział wartościowy </w:t>
      </w:r>
      <w:r w:rsidR="00EC779A">
        <w:rPr>
          <w:sz w:val="22"/>
          <w:szCs w:val="22"/>
        </w:rPr>
        <w:t>posiłków:</w:t>
      </w:r>
    </w:p>
    <w:p w14:paraId="2085D499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939C73A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Śniadanie ....................zł brutto</w:t>
      </w:r>
    </w:p>
    <w:p w14:paraId="489CC726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190D6CB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Obiad...........................zł brutto</w:t>
      </w:r>
    </w:p>
    <w:p w14:paraId="6C8D095A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9ACB934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Kolacja........................zł brutto</w:t>
      </w:r>
    </w:p>
    <w:p w14:paraId="7249F54D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1A547D17" w14:textId="462815AE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 w:rsidRPr="001558FA">
        <w:rPr>
          <w:b/>
          <w:bCs/>
          <w:sz w:val="22"/>
          <w:szCs w:val="22"/>
        </w:rPr>
        <w:t xml:space="preserve">C/ Koszt jednego śniadania dla Pacjentów Oddziału Psychiatrii Dziennej </w:t>
      </w:r>
      <w:r w:rsidR="00EC779A" w:rsidRPr="001558FA">
        <w:rPr>
          <w:b/>
          <w:bCs/>
          <w:sz w:val="22"/>
          <w:szCs w:val="22"/>
        </w:rPr>
        <w:t>wynosi:</w:t>
      </w:r>
    </w:p>
    <w:p w14:paraId="364FA769" w14:textId="77777777" w:rsidR="00A64358" w:rsidRPr="001558FA" w:rsidRDefault="00A64358">
      <w:pPr>
        <w:tabs>
          <w:tab w:val="left" w:pos="3617"/>
        </w:tabs>
        <w:rPr>
          <w:b/>
          <w:bCs/>
          <w:sz w:val="22"/>
          <w:szCs w:val="22"/>
        </w:rPr>
      </w:pPr>
    </w:p>
    <w:p w14:paraId="28D628A2" w14:textId="0F8179BE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</w:t>
      </w:r>
      <w:r w:rsidR="00EC779A">
        <w:rPr>
          <w:sz w:val="22"/>
          <w:szCs w:val="22"/>
        </w:rPr>
        <w:t xml:space="preserve">netto x </w:t>
      </w:r>
      <w:r w:rsidR="00E34ED7">
        <w:rPr>
          <w:b/>
          <w:bCs/>
          <w:sz w:val="22"/>
          <w:szCs w:val="22"/>
        </w:rPr>
        <w:t>7</w:t>
      </w:r>
      <w:r w:rsidR="00EC779A" w:rsidRPr="001558FA">
        <w:rPr>
          <w:b/>
          <w:bCs/>
          <w:sz w:val="22"/>
          <w:szCs w:val="22"/>
        </w:rPr>
        <w:t>000</w:t>
      </w:r>
      <w:r w:rsidRPr="001558FA">
        <w:rPr>
          <w:b/>
          <w:bCs/>
          <w:sz w:val="22"/>
          <w:szCs w:val="22"/>
        </w:rPr>
        <w:t xml:space="preserve"> </w:t>
      </w:r>
      <w:r w:rsidR="001558FA" w:rsidRPr="001558FA">
        <w:rPr>
          <w:b/>
          <w:bCs/>
          <w:sz w:val="22"/>
          <w:szCs w:val="22"/>
        </w:rPr>
        <w:t xml:space="preserve">śniadań </w:t>
      </w:r>
      <w:r w:rsidR="00E84BA2" w:rsidRPr="001558FA">
        <w:rPr>
          <w:b/>
          <w:bCs/>
          <w:sz w:val="22"/>
          <w:szCs w:val="22"/>
        </w:rPr>
        <w:t>w roku</w:t>
      </w:r>
      <w:r w:rsidR="00E84BA2">
        <w:rPr>
          <w:sz w:val="22"/>
          <w:szCs w:val="22"/>
        </w:rPr>
        <w:t xml:space="preserve"> =</w:t>
      </w:r>
      <w:r>
        <w:rPr>
          <w:sz w:val="22"/>
          <w:szCs w:val="22"/>
        </w:rPr>
        <w:t xml:space="preserve"> </w:t>
      </w:r>
    </w:p>
    <w:p w14:paraId="3AE19F40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CA73044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</w:t>
      </w:r>
      <w:r w:rsidRPr="001558FA">
        <w:rPr>
          <w:b/>
          <w:bCs/>
          <w:sz w:val="22"/>
          <w:szCs w:val="22"/>
        </w:rPr>
        <w:t>................................ zł brutto</w:t>
      </w:r>
      <w:r>
        <w:rPr>
          <w:sz w:val="22"/>
          <w:szCs w:val="22"/>
        </w:rPr>
        <w:t xml:space="preserve"> </w:t>
      </w:r>
    </w:p>
    <w:p w14:paraId="34F38EA0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EB35594" w14:textId="4FE6D489" w:rsidR="00A64358" w:rsidRPr="000C53D2" w:rsidRDefault="005750CF">
      <w:pPr>
        <w:tabs>
          <w:tab w:val="left" w:pos="3617"/>
        </w:tabs>
        <w:rPr>
          <w:b/>
          <w:bCs/>
          <w:sz w:val="22"/>
          <w:szCs w:val="22"/>
        </w:rPr>
      </w:pPr>
      <w:r w:rsidRPr="000C53D2">
        <w:rPr>
          <w:b/>
          <w:bCs/>
          <w:sz w:val="22"/>
          <w:szCs w:val="22"/>
        </w:rPr>
        <w:t xml:space="preserve">D/ Koszt jednego posiłku regeneracyjnego </w:t>
      </w:r>
      <w:r w:rsidR="00EC779A" w:rsidRPr="000C53D2">
        <w:rPr>
          <w:b/>
          <w:bCs/>
          <w:sz w:val="22"/>
          <w:szCs w:val="22"/>
        </w:rPr>
        <w:t>wynosi:</w:t>
      </w:r>
    </w:p>
    <w:p w14:paraId="40E71D94" w14:textId="77777777" w:rsidR="00A64358" w:rsidRPr="000C53D2" w:rsidRDefault="00A64358">
      <w:pPr>
        <w:tabs>
          <w:tab w:val="left" w:pos="3617"/>
        </w:tabs>
        <w:rPr>
          <w:b/>
          <w:bCs/>
          <w:sz w:val="22"/>
          <w:szCs w:val="22"/>
        </w:rPr>
      </w:pPr>
    </w:p>
    <w:p w14:paraId="7D6698B2" w14:textId="3C579C63" w:rsidR="00A64358" w:rsidRPr="000C53D2" w:rsidRDefault="005750CF">
      <w:pPr>
        <w:tabs>
          <w:tab w:val="left" w:pos="3617"/>
        </w:tabs>
        <w:rPr>
          <w:sz w:val="22"/>
          <w:szCs w:val="22"/>
        </w:rPr>
      </w:pPr>
      <w:r w:rsidRPr="000C53D2">
        <w:rPr>
          <w:sz w:val="22"/>
          <w:szCs w:val="22"/>
        </w:rPr>
        <w:t xml:space="preserve">......................zł </w:t>
      </w:r>
      <w:r w:rsidR="00EC779A" w:rsidRPr="000C53D2">
        <w:rPr>
          <w:sz w:val="22"/>
          <w:szCs w:val="22"/>
        </w:rPr>
        <w:t xml:space="preserve">netto </w:t>
      </w:r>
      <w:r w:rsidR="00E84BA2" w:rsidRPr="000C53D2">
        <w:rPr>
          <w:sz w:val="22"/>
          <w:szCs w:val="22"/>
        </w:rPr>
        <w:t xml:space="preserve">x </w:t>
      </w:r>
      <w:r w:rsidR="000C53D2" w:rsidRPr="000C53D2">
        <w:rPr>
          <w:sz w:val="22"/>
          <w:szCs w:val="22"/>
        </w:rPr>
        <w:t>253</w:t>
      </w:r>
      <w:r w:rsidR="00E84BA2" w:rsidRPr="000C53D2">
        <w:rPr>
          <w:sz w:val="22"/>
          <w:szCs w:val="22"/>
        </w:rPr>
        <w:t xml:space="preserve"> posiłków</w:t>
      </w:r>
      <w:r w:rsidRPr="000C53D2">
        <w:rPr>
          <w:sz w:val="22"/>
          <w:szCs w:val="22"/>
        </w:rPr>
        <w:t xml:space="preserve"> regeneracyjnych w </w:t>
      </w:r>
      <w:r w:rsidR="00E84BA2" w:rsidRPr="000C53D2">
        <w:rPr>
          <w:sz w:val="22"/>
          <w:szCs w:val="22"/>
        </w:rPr>
        <w:t>roku =</w:t>
      </w:r>
      <w:r w:rsidRPr="000C53D2">
        <w:rPr>
          <w:sz w:val="22"/>
          <w:szCs w:val="22"/>
        </w:rPr>
        <w:t xml:space="preserve"> </w:t>
      </w:r>
    </w:p>
    <w:p w14:paraId="63FCCE03" w14:textId="77777777" w:rsidR="00A64358" w:rsidRPr="000C53D2" w:rsidRDefault="00A64358">
      <w:pPr>
        <w:tabs>
          <w:tab w:val="left" w:pos="3617"/>
        </w:tabs>
        <w:rPr>
          <w:sz w:val="22"/>
          <w:szCs w:val="22"/>
        </w:rPr>
      </w:pPr>
    </w:p>
    <w:p w14:paraId="747831E9" w14:textId="77777777" w:rsidR="00A64358" w:rsidRDefault="005750CF">
      <w:pPr>
        <w:tabs>
          <w:tab w:val="left" w:pos="3617"/>
        </w:tabs>
        <w:rPr>
          <w:b/>
          <w:bCs/>
          <w:sz w:val="22"/>
          <w:szCs w:val="22"/>
        </w:rPr>
      </w:pPr>
      <w:r w:rsidRPr="000C53D2">
        <w:rPr>
          <w:sz w:val="22"/>
          <w:szCs w:val="22"/>
        </w:rPr>
        <w:t xml:space="preserve">.................................. zł netto + ....................zł VAT (....... %) = </w:t>
      </w:r>
      <w:r w:rsidRPr="000C53D2">
        <w:rPr>
          <w:b/>
          <w:bCs/>
          <w:sz w:val="22"/>
          <w:szCs w:val="22"/>
        </w:rPr>
        <w:t>................................ zł brutto</w:t>
      </w:r>
      <w:r w:rsidRPr="001558FA">
        <w:rPr>
          <w:b/>
          <w:bCs/>
          <w:sz w:val="22"/>
          <w:szCs w:val="22"/>
        </w:rPr>
        <w:t xml:space="preserve"> </w:t>
      </w:r>
    </w:p>
    <w:p w14:paraId="7B9C95D3" w14:textId="77777777" w:rsidR="00E34ED7" w:rsidRDefault="00E34ED7">
      <w:pPr>
        <w:tabs>
          <w:tab w:val="left" w:pos="3617"/>
        </w:tabs>
        <w:rPr>
          <w:b/>
          <w:bCs/>
          <w:sz w:val="22"/>
          <w:szCs w:val="22"/>
        </w:rPr>
      </w:pPr>
    </w:p>
    <w:p w14:paraId="027E6EE9" w14:textId="77777777" w:rsidR="00E34ED7" w:rsidRPr="00E34ED7" w:rsidRDefault="00E34ED7" w:rsidP="00E34ED7">
      <w:pPr>
        <w:tabs>
          <w:tab w:val="left" w:pos="3617"/>
        </w:tabs>
        <w:rPr>
          <w:b/>
          <w:sz w:val="22"/>
          <w:szCs w:val="22"/>
        </w:rPr>
      </w:pPr>
      <w:bookmarkStart w:id="0" w:name="_Hlk183415756"/>
      <w:r w:rsidRPr="00E34ED7">
        <w:rPr>
          <w:b/>
          <w:sz w:val="22"/>
          <w:szCs w:val="22"/>
        </w:rPr>
        <w:t xml:space="preserve">E/ Koszt jednego posiłku tzw. „nocnego” </w:t>
      </w:r>
      <w:r w:rsidRPr="00C30E11">
        <w:rPr>
          <w:b/>
          <w:sz w:val="22"/>
          <w:szCs w:val="22"/>
          <w:u w:val="single"/>
        </w:rPr>
        <w:t>w ramach prawa opcji</w:t>
      </w:r>
      <w:r w:rsidRPr="00E34ED7">
        <w:rPr>
          <w:b/>
          <w:sz w:val="22"/>
          <w:szCs w:val="22"/>
        </w:rPr>
        <w:t xml:space="preserve"> wynosi:</w:t>
      </w:r>
    </w:p>
    <w:p w14:paraId="47719CE3" w14:textId="77777777" w:rsidR="00E34ED7" w:rsidRPr="00E34ED7" w:rsidRDefault="00E34ED7" w:rsidP="00E34ED7">
      <w:pPr>
        <w:tabs>
          <w:tab w:val="left" w:pos="3617"/>
        </w:tabs>
        <w:rPr>
          <w:b/>
          <w:bCs/>
          <w:sz w:val="22"/>
          <w:szCs w:val="22"/>
        </w:rPr>
      </w:pPr>
    </w:p>
    <w:p w14:paraId="6C9C8BCD" w14:textId="03FE00D3" w:rsidR="00E34ED7" w:rsidRPr="00E34ED7" w:rsidRDefault="00E34ED7" w:rsidP="00E34ED7">
      <w:pPr>
        <w:tabs>
          <w:tab w:val="left" w:pos="3617"/>
        </w:tabs>
        <w:rPr>
          <w:sz w:val="22"/>
          <w:szCs w:val="22"/>
        </w:rPr>
      </w:pPr>
      <w:r w:rsidRPr="00E34ED7">
        <w:rPr>
          <w:sz w:val="22"/>
          <w:szCs w:val="22"/>
        </w:rPr>
        <w:t xml:space="preserve">......................zł netto x </w:t>
      </w:r>
      <w:r w:rsidR="00FB7982">
        <w:rPr>
          <w:b/>
          <w:bCs/>
          <w:sz w:val="22"/>
          <w:szCs w:val="22"/>
        </w:rPr>
        <w:t>95</w:t>
      </w:r>
      <w:r w:rsidRPr="00E34ED7">
        <w:rPr>
          <w:b/>
          <w:bCs/>
          <w:sz w:val="22"/>
          <w:szCs w:val="22"/>
        </w:rPr>
        <w:t xml:space="preserve"> posiłków tzw. „nocnych” dziennie</w:t>
      </w:r>
      <w:r w:rsidRPr="00E34ED7">
        <w:rPr>
          <w:sz w:val="22"/>
          <w:szCs w:val="22"/>
        </w:rPr>
        <w:t xml:space="preserve"> x 365 dni w roku =</w:t>
      </w:r>
    </w:p>
    <w:p w14:paraId="4CAC386C" w14:textId="77777777" w:rsidR="00E34ED7" w:rsidRPr="00E34ED7" w:rsidRDefault="00E34ED7" w:rsidP="00E34ED7">
      <w:pPr>
        <w:tabs>
          <w:tab w:val="left" w:pos="3617"/>
        </w:tabs>
        <w:rPr>
          <w:sz w:val="22"/>
          <w:szCs w:val="22"/>
        </w:rPr>
      </w:pPr>
    </w:p>
    <w:p w14:paraId="05FD784E" w14:textId="77777777" w:rsidR="00E34ED7" w:rsidRPr="00E34ED7" w:rsidRDefault="00E34ED7" w:rsidP="00E34ED7">
      <w:pPr>
        <w:tabs>
          <w:tab w:val="left" w:pos="3617"/>
        </w:tabs>
        <w:rPr>
          <w:b/>
          <w:bCs/>
          <w:sz w:val="22"/>
          <w:szCs w:val="22"/>
        </w:rPr>
      </w:pPr>
      <w:r w:rsidRPr="00E34ED7">
        <w:rPr>
          <w:sz w:val="22"/>
          <w:szCs w:val="22"/>
        </w:rPr>
        <w:t xml:space="preserve">.................................. zł netto + ....................zł VAT (....... %) = </w:t>
      </w:r>
      <w:r w:rsidRPr="00E34ED7">
        <w:rPr>
          <w:b/>
          <w:bCs/>
          <w:sz w:val="22"/>
          <w:szCs w:val="22"/>
        </w:rPr>
        <w:t xml:space="preserve">................................ zł brutto </w:t>
      </w:r>
    </w:p>
    <w:bookmarkEnd w:id="0"/>
    <w:p w14:paraId="421FBC45" w14:textId="77777777" w:rsidR="00A64358" w:rsidRDefault="00A64358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Cs w:val="22"/>
        </w:rPr>
      </w:pPr>
    </w:p>
    <w:p w14:paraId="1E9F3A67" w14:textId="03F8DC73" w:rsidR="00E34ED7" w:rsidRDefault="00E34ED7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1558FA">
        <w:rPr>
          <w:rFonts w:ascii="Times New Roman" w:hAnsi="Times New Roman"/>
          <w:b/>
          <w:bCs/>
          <w:sz w:val="24"/>
          <w:szCs w:val="24"/>
        </w:rPr>
        <w:t>ŁĄCZNIE:</w:t>
      </w:r>
    </w:p>
    <w:p w14:paraId="56866A06" w14:textId="09B923CE" w:rsidR="00A64358" w:rsidRPr="001558FA" w:rsidRDefault="005750CF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1558FA">
        <w:rPr>
          <w:rFonts w:ascii="Times New Roman" w:hAnsi="Times New Roman"/>
          <w:b/>
          <w:bCs/>
          <w:sz w:val="24"/>
          <w:szCs w:val="24"/>
        </w:rPr>
        <w:t xml:space="preserve">WARTOŚĆ OFERTY </w:t>
      </w:r>
      <w:r w:rsidR="00E34ED7">
        <w:rPr>
          <w:rFonts w:ascii="Times New Roman" w:hAnsi="Times New Roman"/>
          <w:b/>
          <w:bCs/>
          <w:sz w:val="24"/>
          <w:szCs w:val="24"/>
        </w:rPr>
        <w:t xml:space="preserve">ZAKRES PODSTAWOWY </w:t>
      </w:r>
      <w:r w:rsidRPr="001558FA">
        <w:rPr>
          <w:rFonts w:ascii="Times New Roman" w:hAnsi="Times New Roman"/>
          <w:b/>
          <w:bCs/>
          <w:sz w:val="24"/>
          <w:szCs w:val="24"/>
        </w:rPr>
        <w:t>(A+B+C+D) WYNOSI</w:t>
      </w:r>
    </w:p>
    <w:p w14:paraId="7D9E428A" w14:textId="77777777" w:rsidR="00A64358" w:rsidRPr="001558FA" w:rsidRDefault="00A64358">
      <w:pPr>
        <w:tabs>
          <w:tab w:val="left" w:pos="3617"/>
        </w:tabs>
        <w:rPr>
          <w:b/>
        </w:rPr>
      </w:pPr>
    </w:p>
    <w:p w14:paraId="3B6BAA95" w14:textId="1FD20D10" w:rsidR="00A64358" w:rsidRDefault="005750CF">
      <w:pPr>
        <w:tabs>
          <w:tab w:val="left" w:pos="3617"/>
        </w:tabs>
        <w:rPr>
          <w:b/>
        </w:rPr>
      </w:pPr>
      <w:r w:rsidRPr="001558FA">
        <w:rPr>
          <w:b/>
        </w:rPr>
        <w:t xml:space="preserve">................................. zł netto + ....................zł VAT (....... %) = ................................ zł brutto </w:t>
      </w:r>
    </w:p>
    <w:p w14:paraId="5569E1DB" w14:textId="77777777" w:rsidR="00E34ED7" w:rsidRDefault="00E34ED7">
      <w:pPr>
        <w:tabs>
          <w:tab w:val="left" w:pos="3617"/>
        </w:tabs>
        <w:rPr>
          <w:b/>
        </w:rPr>
      </w:pPr>
    </w:p>
    <w:p w14:paraId="2C7BF91C" w14:textId="77777777" w:rsidR="00A64358" w:rsidRDefault="00A64358">
      <w:pPr>
        <w:tabs>
          <w:tab w:val="left" w:pos="3617"/>
        </w:tabs>
        <w:rPr>
          <w:b/>
          <w:sz w:val="22"/>
          <w:szCs w:val="22"/>
        </w:rPr>
      </w:pPr>
    </w:p>
    <w:p w14:paraId="2B107EFD" w14:textId="77777777" w:rsidR="00A64358" w:rsidRDefault="00A64358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370D5783" w14:textId="77777777" w:rsidR="00E34ED7" w:rsidRDefault="00E34ED7" w:rsidP="00E34ED7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1558FA">
        <w:rPr>
          <w:rFonts w:ascii="Times New Roman" w:hAnsi="Times New Roman"/>
          <w:b/>
          <w:bCs/>
          <w:sz w:val="24"/>
          <w:szCs w:val="24"/>
        </w:rPr>
        <w:t>ŁĄCZNIE:</w:t>
      </w:r>
    </w:p>
    <w:p w14:paraId="15E31CBA" w14:textId="07CB1E59" w:rsidR="00E34ED7" w:rsidRPr="001558FA" w:rsidRDefault="00E34ED7" w:rsidP="00E34ED7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1558FA">
        <w:rPr>
          <w:rFonts w:ascii="Times New Roman" w:hAnsi="Times New Roman"/>
          <w:b/>
          <w:bCs/>
          <w:sz w:val="24"/>
          <w:szCs w:val="24"/>
        </w:rPr>
        <w:t xml:space="preserve">WARTOŚĆ OFERTY </w:t>
      </w:r>
      <w:r>
        <w:rPr>
          <w:rFonts w:ascii="Times New Roman" w:hAnsi="Times New Roman"/>
          <w:b/>
          <w:bCs/>
          <w:sz w:val="24"/>
          <w:szCs w:val="24"/>
        </w:rPr>
        <w:t>ZAKRES OPC</w:t>
      </w:r>
      <w:r w:rsidR="00C30E11">
        <w:rPr>
          <w:rFonts w:ascii="Times New Roman" w:hAnsi="Times New Roman"/>
          <w:b/>
          <w:bCs/>
          <w:sz w:val="24"/>
          <w:szCs w:val="24"/>
        </w:rPr>
        <w:t xml:space="preserve">JONALNY </w:t>
      </w:r>
      <w:r w:rsidRPr="001558FA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E</w:t>
      </w:r>
      <w:r w:rsidRPr="001558FA">
        <w:rPr>
          <w:rFonts w:ascii="Times New Roman" w:hAnsi="Times New Roman"/>
          <w:b/>
          <w:bCs/>
          <w:sz w:val="24"/>
          <w:szCs w:val="24"/>
        </w:rPr>
        <w:t>) WYNOSI</w:t>
      </w:r>
    </w:p>
    <w:p w14:paraId="44D1C0C5" w14:textId="77777777" w:rsidR="00E34ED7" w:rsidRPr="001558FA" w:rsidRDefault="00E34ED7" w:rsidP="00E34ED7">
      <w:pPr>
        <w:tabs>
          <w:tab w:val="left" w:pos="3617"/>
        </w:tabs>
        <w:rPr>
          <w:b/>
        </w:rPr>
      </w:pPr>
    </w:p>
    <w:p w14:paraId="3DDD1E0F" w14:textId="77777777" w:rsidR="00E34ED7" w:rsidRDefault="00E34ED7" w:rsidP="00E34ED7">
      <w:pPr>
        <w:tabs>
          <w:tab w:val="left" w:pos="3617"/>
        </w:tabs>
        <w:rPr>
          <w:b/>
        </w:rPr>
      </w:pPr>
      <w:bookmarkStart w:id="1" w:name="_Hlk183416066"/>
      <w:r w:rsidRPr="001558FA">
        <w:rPr>
          <w:b/>
        </w:rPr>
        <w:t xml:space="preserve">................................. zł netto + ....................zł VAT (....... %) = ................................ zł brutto </w:t>
      </w:r>
    </w:p>
    <w:bookmarkEnd w:id="1"/>
    <w:p w14:paraId="66D6ECC7" w14:textId="77777777" w:rsidR="00E34ED7" w:rsidRDefault="00E34ED7" w:rsidP="00E34ED7">
      <w:pPr>
        <w:tabs>
          <w:tab w:val="left" w:pos="3617"/>
        </w:tabs>
        <w:rPr>
          <w:b/>
        </w:rPr>
      </w:pPr>
    </w:p>
    <w:p w14:paraId="4562AA92" w14:textId="77777777" w:rsidR="00C30E11" w:rsidRDefault="00C30E11" w:rsidP="00C30E11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1558FA">
        <w:rPr>
          <w:rFonts w:ascii="Times New Roman" w:hAnsi="Times New Roman"/>
          <w:b/>
          <w:bCs/>
          <w:sz w:val="24"/>
          <w:szCs w:val="24"/>
        </w:rPr>
        <w:t>ŁĄCZNIE:</w:t>
      </w:r>
    </w:p>
    <w:p w14:paraId="75368CC3" w14:textId="22BEE135" w:rsidR="00C30E11" w:rsidRPr="001558FA" w:rsidRDefault="00C30E11" w:rsidP="00C30E11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1558FA">
        <w:rPr>
          <w:rFonts w:ascii="Times New Roman" w:hAnsi="Times New Roman"/>
          <w:b/>
          <w:bCs/>
          <w:sz w:val="24"/>
          <w:szCs w:val="24"/>
        </w:rPr>
        <w:t xml:space="preserve">WARTOŚĆ OFERTY </w:t>
      </w:r>
      <w:r>
        <w:rPr>
          <w:rFonts w:ascii="Times New Roman" w:hAnsi="Times New Roman"/>
          <w:b/>
          <w:bCs/>
          <w:sz w:val="24"/>
          <w:szCs w:val="24"/>
        </w:rPr>
        <w:t xml:space="preserve">ZAKRES PODSTAWOWY + ZAKRES OPCJONALNY </w:t>
      </w:r>
      <w:r w:rsidRPr="001558FA">
        <w:rPr>
          <w:rFonts w:ascii="Times New Roman" w:hAnsi="Times New Roman"/>
          <w:b/>
          <w:bCs/>
          <w:sz w:val="24"/>
          <w:szCs w:val="24"/>
        </w:rPr>
        <w:t>(A+B+C+D</w:t>
      </w:r>
      <w:r>
        <w:rPr>
          <w:rFonts w:ascii="Times New Roman" w:hAnsi="Times New Roman"/>
          <w:b/>
          <w:bCs/>
          <w:sz w:val="24"/>
          <w:szCs w:val="24"/>
        </w:rPr>
        <w:t>+E</w:t>
      </w:r>
      <w:r w:rsidRPr="001558FA">
        <w:rPr>
          <w:rFonts w:ascii="Times New Roman" w:hAnsi="Times New Roman"/>
          <w:b/>
          <w:bCs/>
          <w:sz w:val="24"/>
          <w:szCs w:val="24"/>
        </w:rPr>
        <w:t>) WYNOSI</w:t>
      </w:r>
    </w:p>
    <w:p w14:paraId="4800AE22" w14:textId="77777777" w:rsidR="00E34ED7" w:rsidRDefault="00E34ED7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2922621E" w14:textId="77777777" w:rsidR="00C30E11" w:rsidRDefault="00C30E11" w:rsidP="00C30E11">
      <w:pPr>
        <w:tabs>
          <w:tab w:val="left" w:pos="3617"/>
        </w:tabs>
        <w:rPr>
          <w:b/>
        </w:rPr>
      </w:pPr>
      <w:r w:rsidRPr="001558FA">
        <w:rPr>
          <w:b/>
        </w:rPr>
        <w:t xml:space="preserve">................................. zł netto + ....................zł VAT (....... %) = ................................ zł brutto </w:t>
      </w:r>
    </w:p>
    <w:p w14:paraId="73C065C6" w14:textId="77777777" w:rsidR="00E34ED7" w:rsidRDefault="00E34ED7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6FB638C8" w14:textId="477FC270" w:rsidR="00EC779A" w:rsidRPr="00EC779A" w:rsidRDefault="005750CF" w:rsidP="00EC779A">
      <w:pPr>
        <w:pStyle w:val="Tekstpodstawowy2"/>
        <w:numPr>
          <w:ilvl w:val="0"/>
          <w:numId w:val="2"/>
        </w:numPr>
        <w:tabs>
          <w:tab w:val="left" w:pos="3617"/>
        </w:tabs>
        <w:spacing w:line="240" w:lineRule="auto"/>
        <w:ind w:left="284" w:hanging="284"/>
        <w:rPr>
          <w:rFonts w:ascii="Times New Roman" w:hAnsi="Times New Roman"/>
          <w:szCs w:val="22"/>
        </w:rPr>
      </w:pPr>
      <w:r w:rsidRPr="00EC779A">
        <w:rPr>
          <w:rFonts w:ascii="Times New Roman" w:hAnsi="Times New Roman"/>
          <w:szCs w:val="22"/>
        </w:rPr>
        <w:t xml:space="preserve">Ceny zawierają wszystkie obciążenia wynikające z ewentualnych dodatkowych opłat wraz </w:t>
      </w:r>
      <w:r w:rsidRPr="00EC779A">
        <w:rPr>
          <w:rFonts w:ascii="Times New Roman" w:hAnsi="Times New Roman"/>
          <w:szCs w:val="22"/>
        </w:rPr>
        <w:br/>
        <w:t>z kosztami transportu i ubezpieczenia.</w:t>
      </w:r>
      <w:r w:rsidR="00EC779A" w:rsidRPr="00EC779A">
        <w:rPr>
          <w:rFonts w:ascii="Times New Roman" w:hAnsi="Times New Roman"/>
          <w:szCs w:val="22"/>
        </w:rPr>
        <w:t xml:space="preserve"> Cena oferty zawiera koszt dodatkowych porcji posiłków do degustacji.</w:t>
      </w:r>
    </w:p>
    <w:p w14:paraId="5CF31D0C" w14:textId="77777777" w:rsidR="00EC779A" w:rsidRPr="00EC779A" w:rsidRDefault="00EC779A" w:rsidP="00EC779A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32B6A32F" w14:textId="3CAD3C67" w:rsidR="00A64358" w:rsidRPr="00EC779A" w:rsidRDefault="005750CF" w:rsidP="00EC779A">
      <w:pPr>
        <w:pStyle w:val="Tekstpodstawowy2"/>
        <w:numPr>
          <w:ilvl w:val="0"/>
          <w:numId w:val="4"/>
        </w:numPr>
        <w:tabs>
          <w:tab w:val="left" w:pos="3617"/>
        </w:tabs>
        <w:spacing w:line="240" w:lineRule="auto"/>
        <w:ind w:left="284" w:hanging="284"/>
        <w:rPr>
          <w:rFonts w:ascii="Times New Roman" w:hAnsi="Times New Roman"/>
          <w:szCs w:val="22"/>
        </w:rPr>
      </w:pPr>
      <w:r w:rsidRPr="00EC779A">
        <w:rPr>
          <w:rFonts w:ascii="Times New Roman" w:hAnsi="Times New Roman"/>
          <w:b/>
          <w:szCs w:val="22"/>
        </w:rPr>
        <w:t xml:space="preserve">Czas reakcji na zgłoszenie reklamacyjne ………………** minut (do </w:t>
      </w:r>
      <w:r w:rsidR="00EC779A" w:rsidRPr="00EC779A">
        <w:rPr>
          <w:rFonts w:ascii="Times New Roman" w:hAnsi="Times New Roman"/>
          <w:b/>
          <w:szCs w:val="22"/>
        </w:rPr>
        <w:t>60</w:t>
      </w:r>
      <w:r w:rsidRPr="00EC779A">
        <w:rPr>
          <w:rFonts w:ascii="Times New Roman" w:hAnsi="Times New Roman"/>
          <w:b/>
          <w:szCs w:val="22"/>
        </w:rPr>
        <w:t xml:space="preserve"> minut lub </w:t>
      </w:r>
      <w:r w:rsidR="00EC779A" w:rsidRPr="00EC779A">
        <w:rPr>
          <w:rFonts w:ascii="Times New Roman" w:hAnsi="Times New Roman"/>
          <w:b/>
          <w:szCs w:val="22"/>
        </w:rPr>
        <w:t>61-75</w:t>
      </w:r>
      <w:r w:rsidRPr="00EC779A">
        <w:rPr>
          <w:rFonts w:ascii="Times New Roman" w:hAnsi="Times New Roman"/>
          <w:b/>
          <w:szCs w:val="22"/>
        </w:rPr>
        <w:t xml:space="preserve"> </w:t>
      </w:r>
      <w:r w:rsidR="00EC779A" w:rsidRPr="00EC779A">
        <w:rPr>
          <w:rFonts w:ascii="Times New Roman" w:hAnsi="Times New Roman"/>
          <w:b/>
          <w:szCs w:val="22"/>
        </w:rPr>
        <w:t>lub 76 - 90</w:t>
      </w:r>
      <w:r w:rsidRPr="00EC779A">
        <w:rPr>
          <w:rFonts w:ascii="Times New Roman" w:hAnsi="Times New Roman"/>
          <w:b/>
          <w:szCs w:val="22"/>
        </w:rPr>
        <w:t xml:space="preserve"> zgodnie z rozdziałem 22 punkt 22.2 SWZ)</w:t>
      </w:r>
      <w:r w:rsidRPr="00EC779A">
        <w:rPr>
          <w:rFonts w:ascii="Times New Roman" w:hAnsi="Times New Roman"/>
          <w:szCs w:val="22"/>
        </w:rPr>
        <w:t>.</w:t>
      </w:r>
    </w:p>
    <w:p w14:paraId="38A0CD5E" w14:textId="77777777" w:rsidR="00A64358" w:rsidRDefault="00A64358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57523D86" w14:textId="77777777" w:rsidR="001558FA" w:rsidRPr="001558FA" w:rsidRDefault="001558FA" w:rsidP="001558FA">
      <w:pPr>
        <w:pStyle w:val="Akapitzlist"/>
        <w:numPr>
          <w:ilvl w:val="0"/>
          <w:numId w:val="4"/>
        </w:numPr>
        <w:tabs>
          <w:tab w:val="left" w:pos="3617"/>
        </w:tabs>
        <w:ind w:left="284" w:hanging="284"/>
        <w:jc w:val="both"/>
      </w:pPr>
      <w:r>
        <w:rPr>
          <w:sz w:val="22"/>
          <w:szCs w:val="22"/>
        </w:rPr>
        <w:t>T</w:t>
      </w:r>
      <w:r w:rsidRPr="001558FA">
        <w:rPr>
          <w:sz w:val="22"/>
          <w:szCs w:val="22"/>
        </w:rPr>
        <w:t>ermin płatności ustalamy na 30 dni, licząc od dnia otrzymania prawidłowo wystawionej faktury VAT,</w:t>
      </w:r>
    </w:p>
    <w:p w14:paraId="25929DA2" w14:textId="77777777" w:rsidR="001558FA" w:rsidRPr="001558FA" w:rsidRDefault="001558FA" w:rsidP="001558FA">
      <w:pPr>
        <w:pStyle w:val="Akapitzlist"/>
        <w:tabs>
          <w:tab w:val="left" w:pos="3617"/>
        </w:tabs>
        <w:ind w:left="284"/>
        <w:jc w:val="both"/>
      </w:pPr>
    </w:p>
    <w:p w14:paraId="31F98A4E" w14:textId="1651B325" w:rsidR="00A64358" w:rsidRPr="001558FA" w:rsidRDefault="005750CF" w:rsidP="001558FA">
      <w:pPr>
        <w:pStyle w:val="Akapitzlist"/>
        <w:numPr>
          <w:ilvl w:val="0"/>
          <w:numId w:val="4"/>
        </w:numPr>
        <w:tabs>
          <w:tab w:val="left" w:pos="3617"/>
        </w:tabs>
        <w:ind w:left="284" w:hanging="284"/>
        <w:jc w:val="both"/>
      </w:pPr>
      <w:r w:rsidRPr="001558FA">
        <w:rPr>
          <w:b/>
          <w:bCs/>
          <w:sz w:val="22"/>
          <w:szCs w:val="22"/>
        </w:rPr>
        <w:t xml:space="preserve">OŚWIADCZAMY </w:t>
      </w:r>
      <w:r w:rsidR="00EC779A" w:rsidRPr="001558FA">
        <w:rPr>
          <w:b/>
          <w:bCs/>
          <w:sz w:val="22"/>
          <w:szCs w:val="22"/>
        </w:rPr>
        <w:t>ŻE:</w:t>
      </w:r>
    </w:p>
    <w:p w14:paraId="4D3BAAE7" w14:textId="77777777" w:rsidR="00A64358" w:rsidRDefault="005750CF">
      <w:pPr>
        <w:pStyle w:val="Tekstpodstawowy2"/>
        <w:spacing w:line="276" w:lineRule="auto"/>
      </w:pPr>
      <w:r>
        <w:rPr>
          <w:rFonts w:ascii="Times New Roman" w:hAnsi="Times New Roman"/>
          <w:bCs/>
          <w:szCs w:val="22"/>
        </w:rPr>
        <w:t xml:space="preserve">a) </w:t>
      </w:r>
      <w:r>
        <w:rPr>
          <w:rFonts w:ascii="Times New Roman" w:hAnsi="Times New Roman"/>
        </w:rPr>
        <w:t xml:space="preserve">zapoznaliśmy się ze Specyfikacją Warunków Zamówienia i uznajemy się za związanych </w:t>
      </w:r>
      <w:r>
        <w:rPr>
          <w:rFonts w:ascii="Times New Roman" w:hAnsi="Times New Roman"/>
        </w:rPr>
        <w:br/>
        <w:t>określonymi w niej zasadami postępowania;</w:t>
      </w:r>
    </w:p>
    <w:p w14:paraId="05182E39" w14:textId="77777777" w:rsidR="00A64358" w:rsidRDefault="005750CF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uważamy się za związanych niniejszą ofertą na czas wskazany w Specyfikacji Warunków </w:t>
      </w:r>
      <w:r>
        <w:rPr>
          <w:rFonts w:ascii="Times New Roman" w:hAnsi="Times New Roman"/>
        </w:rPr>
        <w:br/>
        <w:t>Zamówienia;</w:t>
      </w:r>
    </w:p>
    <w:p w14:paraId="0BB1ED11" w14:textId="34189E27" w:rsidR="00A64358" w:rsidRDefault="005750CF" w:rsidP="001558FA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c) zamierzamy/nie zamierzamy * powierzyć realizację następujących części zamówienia</w:t>
      </w:r>
      <w:r w:rsidR="001558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podwykonawcom:</w:t>
      </w:r>
    </w:p>
    <w:p w14:paraId="2DC4F052" w14:textId="77777777" w:rsidR="001558FA" w:rsidRDefault="001558FA" w:rsidP="001558FA">
      <w:pPr>
        <w:pStyle w:val="Tekstpodstawowy2"/>
        <w:spacing w:line="276" w:lineRule="auto"/>
      </w:pPr>
    </w:p>
    <w:tbl>
      <w:tblPr>
        <w:tblW w:w="8790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5388"/>
        <w:gridCol w:w="2552"/>
      </w:tblGrid>
      <w:tr w:rsidR="00A64358" w14:paraId="696CB467" w14:textId="77777777" w:rsidTr="001558FA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06D08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3AD2B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54D6F541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BA603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A64358" w14:paraId="56B29676" w14:textId="7777777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1C22A" w14:textId="77777777" w:rsidR="00A64358" w:rsidRDefault="00A64358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28A90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AB730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</w:tr>
      <w:tr w:rsidR="00A64358" w14:paraId="6B7C8791" w14:textId="7777777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3079C" w14:textId="77777777" w:rsidR="00A64358" w:rsidRDefault="00A64358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79DDF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068AD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</w:tr>
    </w:tbl>
    <w:p w14:paraId="2369B3E6" w14:textId="41D5D2DF" w:rsidR="00A64358" w:rsidRDefault="005750CF">
      <w:pPr>
        <w:jc w:val="both"/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 xml:space="preserve">w przypadku </w:t>
      </w:r>
      <w:r w:rsidR="00EC779A">
        <w:rPr>
          <w:i/>
          <w:sz w:val="20"/>
          <w:szCs w:val="20"/>
        </w:rPr>
        <w:t>niewskazania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udziału podwykonawców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29273986" w14:textId="77777777" w:rsidR="00A64358" w:rsidRDefault="00A64358">
      <w:pPr>
        <w:suppressAutoHyphens w:val="0"/>
        <w:jc w:val="both"/>
        <w:textAlignment w:val="auto"/>
        <w:rPr>
          <w:sz w:val="22"/>
          <w:szCs w:val="22"/>
        </w:rPr>
      </w:pPr>
    </w:p>
    <w:p w14:paraId="60D6A1A5" w14:textId="77777777" w:rsidR="00A64358" w:rsidRDefault="005750CF">
      <w:p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d) nie polegam/my*/polegam/my* na zasobach innych podmiotów</w:t>
      </w:r>
    </w:p>
    <w:p w14:paraId="12EFFD2C" w14:textId="77777777" w:rsidR="001558FA" w:rsidRDefault="001558FA">
      <w:pPr>
        <w:suppressAutoHyphens w:val="0"/>
        <w:jc w:val="both"/>
        <w:textAlignment w:val="auto"/>
        <w:rPr>
          <w:sz w:val="22"/>
          <w:szCs w:val="22"/>
        </w:rPr>
      </w:pP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A64358" w14:paraId="1A498022" w14:textId="77777777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41A39" w14:textId="77777777" w:rsidR="00A64358" w:rsidRDefault="005750CF">
            <w:pPr>
              <w:pStyle w:val="pkt"/>
              <w:autoSpaceDE w:val="0"/>
              <w:spacing w:before="0" w:after="0"/>
              <w:ind w:left="0" w:firstLine="0"/>
              <w:jc w:val="center"/>
            </w:pPr>
            <w:r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ECA09" w14:textId="77777777" w:rsidR="00A64358" w:rsidRDefault="005750CF">
            <w:pPr>
              <w:autoSpaceDE w:val="0"/>
              <w:jc w:val="center"/>
            </w:pPr>
            <w:r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A64358" w14:paraId="42F9BF3D" w14:textId="77777777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490F" w14:textId="77777777" w:rsidR="00A64358" w:rsidRDefault="00A64358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07A78" w14:textId="77777777" w:rsidR="00A64358" w:rsidRDefault="00A6435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0B74C5F" w14:textId="77777777" w:rsidR="00A64358" w:rsidRDefault="00A6435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022A6234" w14:textId="14702DD4" w:rsidR="00A64358" w:rsidRDefault="005750CF">
      <w:pPr>
        <w:jc w:val="both"/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 xml:space="preserve">w przypadku </w:t>
      </w:r>
      <w:r w:rsidR="00EC779A">
        <w:rPr>
          <w:i/>
          <w:sz w:val="20"/>
          <w:szCs w:val="20"/>
        </w:rPr>
        <w:t>niewskazania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14:paraId="2F060C9B" w14:textId="77777777" w:rsidR="00A64358" w:rsidRDefault="00A64358">
      <w:pPr>
        <w:jc w:val="both"/>
        <w:rPr>
          <w:sz w:val="22"/>
          <w:szCs w:val="22"/>
          <w:u w:val="single"/>
        </w:rPr>
      </w:pPr>
    </w:p>
    <w:p w14:paraId="161E5421" w14:textId="77777777" w:rsidR="00A64358" w:rsidRPr="005750CF" w:rsidRDefault="005750CF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5750CF">
        <w:rPr>
          <w:b/>
          <w:bCs/>
          <w:i/>
          <w:iCs/>
          <w:sz w:val="22"/>
          <w:szCs w:val="22"/>
          <w:u w:val="single"/>
        </w:rPr>
        <w:t>Uwaga:</w:t>
      </w:r>
    </w:p>
    <w:p w14:paraId="248E3AD9" w14:textId="0FC543F5" w:rsidR="00A64358" w:rsidRDefault="005750CF">
      <w:pPr>
        <w:suppressAutoHyphens w:val="0"/>
        <w:jc w:val="both"/>
        <w:textAlignment w:val="auto"/>
      </w:pPr>
      <w:r>
        <w:rPr>
          <w:sz w:val="22"/>
          <w:szCs w:val="22"/>
          <w:u w:val="single"/>
        </w:rPr>
        <w:t xml:space="preserve">W przypadku polegania na zasobach podmiotów udostępniających zasób Wykonawca zobowiązany jest do złożenia wraz z </w:t>
      </w:r>
      <w:r w:rsidR="00EC779A">
        <w:rPr>
          <w:sz w:val="22"/>
          <w:szCs w:val="22"/>
          <w:u w:val="single"/>
        </w:rPr>
        <w:t>ofertą:</w:t>
      </w:r>
      <w:r>
        <w:rPr>
          <w:sz w:val="22"/>
          <w:szCs w:val="22"/>
          <w:u w:val="single"/>
        </w:rPr>
        <w:t xml:space="preserve"> </w:t>
      </w:r>
    </w:p>
    <w:p w14:paraId="7F746DE5" w14:textId="033B8DC5" w:rsidR="00A64358" w:rsidRDefault="005750CF">
      <w:pPr>
        <w:suppressAutoHyphens w:val="0"/>
        <w:jc w:val="both"/>
        <w:textAlignment w:val="auto"/>
      </w:pPr>
      <w:r>
        <w:rPr>
          <w:color w:val="000000"/>
          <w:sz w:val="22"/>
          <w:szCs w:val="22"/>
        </w:rPr>
        <w:t xml:space="preserve">-   Zobowiązania oraz oświadczenia, o którym </w:t>
      </w:r>
      <w:r w:rsidR="00EC779A">
        <w:rPr>
          <w:color w:val="000000"/>
          <w:sz w:val="22"/>
          <w:szCs w:val="22"/>
        </w:rPr>
        <w:t>mowa w</w:t>
      </w:r>
      <w:r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rozdziale 9, pkt. 9.1. SWZ,</w:t>
      </w:r>
    </w:p>
    <w:p w14:paraId="30A8ECF1" w14:textId="72037E2D" w:rsidR="00A64358" w:rsidRDefault="005750CF">
      <w:pPr>
        <w:suppressAutoHyphens w:val="0"/>
        <w:jc w:val="both"/>
        <w:textAlignment w:val="auto"/>
      </w:pPr>
      <w:r>
        <w:rPr>
          <w:sz w:val="22"/>
          <w:szCs w:val="22"/>
        </w:rPr>
        <w:t xml:space="preserve">- Pełnomocnictwa lub innego dokumentu potwierdzającego umocowanie do reprezentowania </w:t>
      </w:r>
      <w:r>
        <w:rPr>
          <w:sz w:val="22"/>
          <w:szCs w:val="22"/>
        </w:rPr>
        <w:br/>
      </w:r>
      <w:r w:rsidR="00EC779A">
        <w:rPr>
          <w:sz w:val="22"/>
          <w:szCs w:val="22"/>
        </w:rPr>
        <w:t>podmiotu udostępniającego</w:t>
      </w:r>
      <w:r>
        <w:rPr>
          <w:sz w:val="22"/>
          <w:szCs w:val="22"/>
        </w:rPr>
        <w:t xml:space="preserve"> zasób, gdy umocowanie osoby składającej ofertę nie wynika </w:t>
      </w:r>
      <w:r>
        <w:rPr>
          <w:sz w:val="22"/>
          <w:szCs w:val="22"/>
        </w:rPr>
        <w:br/>
        <w:t>z dokumentów opisanych powyżej,</w:t>
      </w:r>
    </w:p>
    <w:p w14:paraId="5B96B20A" w14:textId="77777777" w:rsidR="00A64358" w:rsidRDefault="00A64358">
      <w:pPr>
        <w:jc w:val="both"/>
        <w:rPr>
          <w:sz w:val="22"/>
          <w:szCs w:val="22"/>
        </w:rPr>
      </w:pPr>
    </w:p>
    <w:p w14:paraId="3F391754" w14:textId="4677B07E" w:rsidR="00A64358" w:rsidRDefault="005750CF">
      <w:pPr>
        <w:jc w:val="both"/>
      </w:pPr>
      <w:r>
        <w:rPr>
          <w:sz w:val="22"/>
          <w:szCs w:val="22"/>
        </w:rPr>
        <w:t xml:space="preserve">e) zapoznaliśmy się z </w:t>
      </w:r>
      <w:r w:rsidR="00CF0865">
        <w:rPr>
          <w:sz w:val="22"/>
          <w:szCs w:val="22"/>
        </w:rPr>
        <w:t>projektowanymi postepowaniami umownymi</w:t>
      </w:r>
      <w:r w:rsidR="001558FA">
        <w:rPr>
          <w:sz w:val="22"/>
          <w:szCs w:val="22"/>
        </w:rPr>
        <w:t xml:space="preserve"> </w:t>
      </w:r>
      <w:r>
        <w:rPr>
          <w:sz w:val="22"/>
        </w:rPr>
        <w:t xml:space="preserve">w sprawie zamówienia publicznego, które </w:t>
      </w:r>
      <w:r w:rsidR="001558FA">
        <w:rPr>
          <w:sz w:val="22"/>
        </w:rPr>
        <w:t>stanowi załącznik</w:t>
      </w:r>
      <w:r>
        <w:rPr>
          <w:sz w:val="22"/>
        </w:rPr>
        <w:t xml:space="preserve"> nr 4 do SWZ i zobowiązujemy się, w przypadku wyboru naszej oferty, do zawarcia umowy na zawartych tam warunkach, w miejscu i terminie wyznaczonym przez Zamawiającego;</w:t>
      </w:r>
    </w:p>
    <w:p w14:paraId="0C40C85C" w14:textId="77777777" w:rsidR="00A64358" w:rsidRDefault="00A64358">
      <w:pPr>
        <w:jc w:val="both"/>
        <w:rPr>
          <w:sz w:val="22"/>
        </w:rPr>
      </w:pPr>
    </w:p>
    <w:p w14:paraId="194026A1" w14:textId="4D16A15D" w:rsidR="001558FA" w:rsidRDefault="005750CF">
      <w:pPr>
        <w:jc w:val="both"/>
        <w:rPr>
          <w:sz w:val="22"/>
        </w:rPr>
      </w:pPr>
      <w:r>
        <w:rPr>
          <w:sz w:val="22"/>
        </w:rPr>
        <w:t>f) wypełniliśmy obowiązki informacyjne przewidziane w art. 13 lub art. 14 RODO</w:t>
      </w:r>
      <w:r>
        <w:rPr>
          <w:vertAlign w:val="superscript"/>
        </w:rPr>
        <w:t>2</w:t>
      </w:r>
      <w:r>
        <w:rPr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sz w:val="22"/>
          <w:vertAlign w:val="superscript"/>
        </w:rPr>
        <w:t>3</w:t>
      </w:r>
      <w:r>
        <w:rPr>
          <w:sz w:val="22"/>
        </w:rPr>
        <w:t>;</w:t>
      </w:r>
    </w:p>
    <w:p w14:paraId="4A42C3AF" w14:textId="77777777" w:rsidR="001558FA" w:rsidRPr="001558FA" w:rsidRDefault="001558FA">
      <w:pPr>
        <w:jc w:val="both"/>
        <w:rPr>
          <w:sz w:val="22"/>
        </w:rPr>
      </w:pPr>
    </w:p>
    <w:p w14:paraId="369B800C" w14:textId="035A0AFB" w:rsidR="00EC779A" w:rsidRPr="00EC779A" w:rsidRDefault="001558FA" w:rsidP="001558FA">
      <w:pPr>
        <w:suppressAutoHyphens w:val="0"/>
        <w:autoSpaceDN/>
        <w:spacing w:before="240" w:after="120" w:line="360" w:lineRule="auto"/>
        <w:contextualSpacing/>
        <w:jc w:val="both"/>
        <w:textAlignment w:val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</w:t>
      </w:r>
      <w:r w:rsidR="00EC779A" w:rsidRPr="00EC779A">
        <w:rPr>
          <w:b/>
          <w:sz w:val="22"/>
          <w:szCs w:val="22"/>
        </w:rPr>
        <w:t>OŚWIADCZAMY</w:t>
      </w:r>
      <w:r w:rsidR="00EC779A" w:rsidRPr="00EC779A">
        <w:rPr>
          <w:bCs/>
          <w:sz w:val="22"/>
          <w:szCs w:val="22"/>
        </w:rPr>
        <w:t>, że wybór naszej oferty</w:t>
      </w:r>
      <w:r w:rsidR="00EC779A" w:rsidRPr="00EC779A">
        <w:rPr>
          <w:bCs/>
          <w:sz w:val="22"/>
          <w:szCs w:val="22"/>
          <w:vertAlign w:val="superscript"/>
        </w:rPr>
        <w:t>*</w:t>
      </w:r>
      <w:r w:rsidR="00EC779A" w:rsidRPr="00EC779A">
        <w:rPr>
          <w:bCs/>
          <w:sz w:val="22"/>
          <w:szCs w:val="22"/>
        </w:rPr>
        <w:t>:</w:t>
      </w:r>
    </w:p>
    <w:p w14:paraId="068C0D1A" w14:textId="6E3F062D" w:rsidR="00EC779A" w:rsidRPr="00A9564B" w:rsidRDefault="00EC779A" w:rsidP="005750CF">
      <w:pPr>
        <w:pStyle w:val="Akapitzlist"/>
        <w:spacing w:before="240" w:after="240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ustawą z dnia 11 marca 2014 r. o podatku od towarów i usług (</w:t>
      </w:r>
      <w:r w:rsidR="005750CF">
        <w:rPr>
          <w:bCs/>
          <w:sz w:val="22"/>
          <w:szCs w:val="22"/>
        </w:rPr>
        <w:t>tj.</w:t>
      </w:r>
      <w:r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5DF4F86" w14:textId="2924CC15" w:rsidR="00EC779A" w:rsidRDefault="00EC779A" w:rsidP="005750CF">
      <w:pPr>
        <w:pStyle w:val="Akapitzlist"/>
        <w:spacing w:before="240" w:after="120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5750CF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</w:t>
      </w:r>
      <w:r w:rsidR="005750CF" w:rsidRPr="00CE3AE6">
        <w:rPr>
          <w:bCs/>
          <w:sz w:val="22"/>
          <w:szCs w:val="22"/>
        </w:rPr>
        <w:t>tj.</w:t>
      </w:r>
      <w:r w:rsidRPr="00CE3AE6">
        <w:rPr>
          <w:bCs/>
          <w:sz w:val="22"/>
          <w:szCs w:val="22"/>
        </w:rPr>
        <w:t xml:space="preserve">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C779A" w:rsidRPr="00B92B5F" w14:paraId="1AE3BF7C" w14:textId="77777777" w:rsidTr="002B64B3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FAA08C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EDDEAC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842EB8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013891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C779A" w:rsidRPr="00ED129D" w14:paraId="71B3C86F" w14:textId="77777777" w:rsidTr="002B64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C35A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1C39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B051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7E5B2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79FA554" w14:textId="77777777" w:rsidR="001558FA" w:rsidRDefault="001558FA" w:rsidP="001558FA">
      <w:pPr>
        <w:suppressAutoHyphens w:val="0"/>
        <w:autoSpaceDN/>
        <w:spacing w:before="100" w:beforeAutospacing="1" w:after="100" w:afterAutospacing="1"/>
        <w:contextualSpacing/>
        <w:jc w:val="both"/>
        <w:textAlignment w:val="auto"/>
        <w:rPr>
          <w:color w:val="000000" w:themeColor="text1"/>
          <w:sz w:val="22"/>
          <w:szCs w:val="22"/>
        </w:rPr>
      </w:pPr>
    </w:p>
    <w:p w14:paraId="12D53966" w14:textId="23D16B39" w:rsidR="00EC779A" w:rsidRPr="001558FA" w:rsidRDefault="00EC779A" w:rsidP="001558FA">
      <w:pPr>
        <w:pStyle w:val="Akapitzlist"/>
        <w:numPr>
          <w:ilvl w:val="0"/>
          <w:numId w:val="9"/>
        </w:numPr>
        <w:suppressAutoHyphens w:val="0"/>
        <w:autoSpaceDN/>
        <w:spacing w:before="100" w:beforeAutospacing="1" w:after="100" w:afterAutospacing="1"/>
        <w:ind w:left="284" w:hanging="284"/>
        <w:contextualSpacing/>
        <w:jc w:val="both"/>
        <w:textAlignment w:val="auto"/>
        <w:rPr>
          <w:sz w:val="22"/>
          <w:szCs w:val="22"/>
        </w:rPr>
      </w:pPr>
      <w:r w:rsidRPr="001558FA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4" w:history="1">
        <w:r w:rsidRPr="001558FA">
          <w:rPr>
            <w:color w:val="000000" w:themeColor="text1"/>
            <w:sz w:val="22"/>
            <w:szCs w:val="22"/>
            <w:u w:val="single"/>
          </w:rPr>
          <w:t>Dz. U. 2020 poz. 1913</w:t>
        </w:r>
      </w:hyperlink>
      <w:r w:rsidRPr="001558FA">
        <w:rPr>
          <w:color w:val="000000" w:themeColor="text1"/>
          <w:sz w:val="22"/>
          <w:szCs w:val="22"/>
        </w:rPr>
        <w:t>), zawartych w ofercie na stronach od _____________ do ____________</w:t>
      </w:r>
    </w:p>
    <w:p w14:paraId="2BB5CB5D" w14:textId="77777777" w:rsidR="001558FA" w:rsidRPr="001558FA" w:rsidRDefault="001558FA" w:rsidP="001558FA">
      <w:pPr>
        <w:pStyle w:val="Akapitzlist"/>
        <w:suppressAutoHyphens w:val="0"/>
        <w:autoSpaceDN/>
        <w:spacing w:before="100" w:beforeAutospacing="1" w:after="100" w:afterAutospacing="1"/>
        <w:ind w:left="284"/>
        <w:contextualSpacing/>
        <w:jc w:val="both"/>
        <w:textAlignment w:val="auto"/>
        <w:rPr>
          <w:sz w:val="22"/>
          <w:szCs w:val="22"/>
        </w:rPr>
      </w:pPr>
    </w:p>
    <w:p w14:paraId="5712E180" w14:textId="4D523604" w:rsidR="00EC779A" w:rsidRPr="001558FA" w:rsidRDefault="00EC779A" w:rsidP="001558FA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0A61CBDD" w14:textId="77777777" w:rsidR="00EC779A" w:rsidRPr="0097776D" w:rsidRDefault="00EC779A" w:rsidP="001558FA">
      <w:pPr>
        <w:pStyle w:val="Akapitzlist"/>
        <w:numPr>
          <w:ilvl w:val="0"/>
          <w:numId w:val="9"/>
        </w:numPr>
        <w:suppressAutoHyphens w:val="0"/>
        <w:autoSpaceDN/>
        <w:spacing w:before="240" w:line="360" w:lineRule="auto"/>
        <w:ind w:left="284" w:hanging="284"/>
        <w:contextualSpacing/>
        <w:jc w:val="both"/>
        <w:textAlignment w:val="auto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EC779A" w:rsidRPr="00AE2ACB" w14:paraId="45E64FF1" w14:textId="77777777" w:rsidTr="002B64B3">
        <w:tc>
          <w:tcPr>
            <w:tcW w:w="2551" w:type="dxa"/>
            <w:shd w:val="clear" w:color="auto" w:fill="auto"/>
            <w:vAlign w:val="center"/>
          </w:tcPr>
          <w:p w14:paraId="64D68106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420B5AC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EC779A" w:rsidRPr="00AE2ACB" w14:paraId="4DF64B2E" w14:textId="77777777" w:rsidTr="002B64B3">
        <w:tc>
          <w:tcPr>
            <w:tcW w:w="2551" w:type="dxa"/>
            <w:shd w:val="clear" w:color="auto" w:fill="auto"/>
            <w:vAlign w:val="center"/>
          </w:tcPr>
          <w:p w14:paraId="2F959CD4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9AE4769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EC779A" w:rsidRPr="00AE2ACB" w14:paraId="57B6D5AA" w14:textId="77777777" w:rsidTr="002B64B3">
        <w:tc>
          <w:tcPr>
            <w:tcW w:w="2551" w:type="dxa"/>
            <w:shd w:val="clear" w:color="auto" w:fill="auto"/>
            <w:vAlign w:val="center"/>
          </w:tcPr>
          <w:p w14:paraId="7CAEFAD9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FDA608C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EC779A" w:rsidRPr="00AE2ACB" w14:paraId="489D7450" w14:textId="77777777" w:rsidTr="002B64B3">
        <w:tc>
          <w:tcPr>
            <w:tcW w:w="2551" w:type="dxa"/>
            <w:shd w:val="clear" w:color="auto" w:fill="auto"/>
            <w:vAlign w:val="center"/>
          </w:tcPr>
          <w:p w14:paraId="1C2FCFCC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143944E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B840431" w14:textId="77777777" w:rsidR="00EC779A" w:rsidRDefault="00EC779A" w:rsidP="001558FA">
      <w:pPr>
        <w:pStyle w:val="Akapitzlist"/>
        <w:numPr>
          <w:ilvl w:val="0"/>
          <w:numId w:val="9"/>
        </w:numPr>
        <w:suppressAutoHyphens w:val="0"/>
        <w:autoSpaceDN/>
        <w:spacing w:before="240" w:line="276" w:lineRule="auto"/>
        <w:ind w:left="284" w:hanging="284"/>
        <w:contextualSpacing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Załącznikami do oferty, stanowiącymi jej integralną część, są:</w:t>
      </w:r>
    </w:p>
    <w:p w14:paraId="72A1B18D" w14:textId="77777777" w:rsidR="00EC779A" w:rsidRPr="007D475B" w:rsidRDefault="00EC779A" w:rsidP="00EC779A">
      <w:pPr>
        <w:pStyle w:val="Akapitzlist"/>
        <w:numPr>
          <w:ilvl w:val="0"/>
          <w:numId w:val="7"/>
        </w:numPr>
        <w:suppressAutoHyphens w:val="0"/>
        <w:autoSpaceDN/>
        <w:spacing w:before="240" w:line="276" w:lineRule="auto"/>
        <w:contextualSpacing/>
        <w:jc w:val="both"/>
        <w:textAlignment w:val="auto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02561B0" w14:textId="77777777" w:rsidR="00EC779A" w:rsidRDefault="00EC779A" w:rsidP="00EC779A">
      <w:pPr>
        <w:pStyle w:val="Akapitzlist"/>
        <w:numPr>
          <w:ilvl w:val="0"/>
          <w:numId w:val="7"/>
        </w:numPr>
        <w:suppressAutoHyphens w:val="0"/>
        <w:autoSpaceDN/>
        <w:spacing w:before="240" w:line="276" w:lineRule="auto"/>
        <w:contextualSpacing/>
        <w:jc w:val="both"/>
        <w:textAlignment w:val="auto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5217354" w14:textId="77777777" w:rsidR="00EC779A" w:rsidRPr="007D475B" w:rsidRDefault="00EC779A" w:rsidP="00EC779A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F5247EB" w14:textId="77777777" w:rsidR="00EC779A" w:rsidRDefault="00EC779A" w:rsidP="00EC779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97776D">
        <w:rPr>
          <w:sz w:val="22"/>
          <w:szCs w:val="22"/>
        </w:rPr>
        <w:t>________________ dnia _______________</w:t>
      </w:r>
      <w:r w:rsidRPr="0097776D">
        <w:rPr>
          <w:i/>
          <w:sz w:val="22"/>
          <w:szCs w:val="22"/>
        </w:rPr>
        <w:tab/>
      </w:r>
    </w:p>
    <w:p w14:paraId="329DB327" w14:textId="77777777" w:rsidR="00EC779A" w:rsidRDefault="00EC779A" w:rsidP="00EC779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7030FD7" w14:textId="77777777" w:rsidR="00EC779A" w:rsidRDefault="00EC779A">
      <w:pPr>
        <w:jc w:val="both"/>
        <w:rPr>
          <w:sz w:val="22"/>
        </w:rPr>
      </w:pPr>
    </w:p>
    <w:p w14:paraId="3CF52797" w14:textId="77777777" w:rsidR="00EC779A" w:rsidRDefault="00EC779A">
      <w:pPr>
        <w:jc w:val="both"/>
        <w:rPr>
          <w:sz w:val="22"/>
        </w:rPr>
      </w:pPr>
    </w:p>
    <w:p w14:paraId="2DE93549" w14:textId="77777777" w:rsidR="00EC779A" w:rsidRDefault="00EC779A">
      <w:pPr>
        <w:jc w:val="both"/>
        <w:rPr>
          <w:sz w:val="22"/>
        </w:rPr>
      </w:pPr>
    </w:p>
    <w:p w14:paraId="63AE54C2" w14:textId="77777777" w:rsidR="00A64358" w:rsidRDefault="005750CF">
      <w:pPr>
        <w:suppressAutoHyphens w:val="0"/>
        <w:spacing w:before="100" w:after="100"/>
        <w:ind w:left="4248" w:firstLine="708"/>
      </w:pPr>
      <w:r>
        <w:rPr>
          <w:sz w:val="20"/>
          <w:szCs w:val="20"/>
        </w:rPr>
        <w:t xml:space="preserve">NALEŻY PODPISAĆ ELEKTRONICZNIE </w:t>
      </w:r>
    </w:p>
    <w:p w14:paraId="31F67A5B" w14:textId="22657A2A" w:rsidR="00A64358" w:rsidRDefault="005750CF">
      <w:pPr>
        <w:suppressAutoHyphens w:val="0"/>
        <w:spacing w:before="100" w:after="100"/>
        <w:ind w:left="4956"/>
      </w:pPr>
      <w:r>
        <w:rPr>
          <w:sz w:val="20"/>
          <w:szCs w:val="20"/>
        </w:rPr>
        <w:t xml:space="preserve">    (</w:t>
      </w:r>
      <w:r w:rsidR="001558FA">
        <w:rPr>
          <w:sz w:val="20"/>
          <w:szCs w:val="20"/>
        </w:rPr>
        <w:t>PODPISEM KWALIFIKOWANYM</w:t>
      </w:r>
      <w:r>
        <w:rPr>
          <w:sz w:val="20"/>
          <w:szCs w:val="20"/>
        </w:rPr>
        <w:t>)</w:t>
      </w:r>
    </w:p>
    <w:p w14:paraId="57C0D3C4" w14:textId="77777777" w:rsidR="00A64358" w:rsidRDefault="005750CF" w:rsidP="005750CF">
      <w:pPr>
        <w:suppressAutoHyphens w:val="0"/>
        <w:spacing w:before="100" w:after="100"/>
        <w:ind w:left="5664" w:firstLine="708"/>
      </w:pPr>
      <w:r>
        <w:rPr>
          <w:sz w:val="20"/>
          <w:szCs w:val="20"/>
        </w:rPr>
        <w:t xml:space="preserve">    LUB</w:t>
      </w:r>
    </w:p>
    <w:p w14:paraId="1B88F6D3" w14:textId="03B60B70" w:rsidR="00A64358" w:rsidRDefault="005750CF">
      <w:pPr>
        <w:suppressAutoHyphens w:val="0"/>
        <w:spacing w:before="100" w:after="100"/>
        <w:ind w:left="4248" w:firstLine="708"/>
      </w:pPr>
      <w:r>
        <w:rPr>
          <w:sz w:val="20"/>
          <w:szCs w:val="20"/>
        </w:rPr>
        <w:t xml:space="preserve">            PODPISEM OSOBISTYM  </w:t>
      </w:r>
    </w:p>
    <w:p w14:paraId="7071B05A" w14:textId="77777777" w:rsidR="00A64358" w:rsidRDefault="005750CF">
      <w:pPr>
        <w:suppressAutoHyphens w:val="0"/>
        <w:spacing w:before="100" w:after="100"/>
        <w:ind w:left="6372"/>
      </w:pPr>
      <w:r>
        <w:rPr>
          <w:sz w:val="20"/>
          <w:szCs w:val="20"/>
        </w:rPr>
        <w:t xml:space="preserve">    LUB</w:t>
      </w:r>
    </w:p>
    <w:p w14:paraId="54875345" w14:textId="2A0C753A" w:rsidR="00A64358" w:rsidRDefault="005750CF">
      <w:pPr>
        <w:suppressAutoHyphens w:val="0"/>
        <w:spacing w:before="100" w:after="100"/>
        <w:ind w:left="4956"/>
        <w:rPr>
          <w:sz w:val="20"/>
          <w:szCs w:val="20"/>
        </w:rPr>
      </w:pPr>
      <w:r>
        <w:rPr>
          <w:sz w:val="20"/>
          <w:szCs w:val="20"/>
        </w:rPr>
        <w:t xml:space="preserve">           PODPISEM ZAUFANYM</w:t>
      </w:r>
    </w:p>
    <w:p w14:paraId="689E4204" w14:textId="77777777" w:rsidR="001558FA" w:rsidRDefault="001558FA">
      <w:pPr>
        <w:suppressAutoHyphens w:val="0"/>
        <w:spacing w:before="100" w:after="100"/>
        <w:ind w:left="4956"/>
        <w:rPr>
          <w:sz w:val="20"/>
          <w:szCs w:val="20"/>
        </w:rPr>
      </w:pPr>
    </w:p>
    <w:p w14:paraId="5EAEC661" w14:textId="77777777" w:rsidR="001558FA" w:rsidRDefault="001558FA" w:rsidP="00CF0865">
      <w:pPr>
        <w:suppressAutoHyphens w:val="0"/>
        <w:spacing w:before="100" w:after="100"/>
        <w:rPr>
          <w:sz w:val="20"/>
          <w:szCs w:val="20"/>
        </w:rPr>
      </w:pPr>
    </w:p>
    <w:p w14:paraId="6C6F03E7" w14:textId="77777777" w:rsidR="001558FA" w:rsidRDefault="001558FA">
      <w:pPr>
        <w:suppressAutoHyphens w:val="0"/>
        <w:spacing w:before="100" w:after="100"/>
        <w:ind w:left="4956"/>
      </w:pPr>
    </w:p>
    <w:p w14:paraId="66927187" w14:textId="77777777" w:rsidR="00A64358" w:rsidRDefault="00A64358">
      <w:pPr>
        <w:spacing w:line="276" w:lineRule="auto"/>
        <w:jc w:val="both"/>
        <w:rPr>
          <w:sz w:val="16"/>
          <w:szCs w:val="16"/>
        </w:rPr>
      </w:pPr>
    </w:p>
    <w:p w14:paraId="1B1A44BA" w14:textId="77777777" w:rsidR="00A64358" w:rsidRDefault="005750CF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* niepotrzebne skreślić</w:t>
      </w:r>
    </w:p>
    <w:p w14:paraId="59CB50A3" w14:textId="77777777" w:rsidR="00A64358" w:rsidRDefault="005750CF">
      <w:pPr>
        <w:spacing w:line="276" w:lineRule="auto"/>
        <w:jc w:val="both"/>
      </w:pPr>
      <w:r>
        <w:rPr>
          <w:sz w:val="16"/>
          <w:szCs w:val="16"/>
        </w:rPr>
        <w:t>** proszę uzupełnić</w:t>
      </w:r>
    </w:p>
    <w:sectPr w:rsidR="00A64358">
      <w:headerReference w:type="default" r:id="rId15"/>
      <w:pgSz w:w="11906" w:h="16838"/>
      <w:pgMar w:top="992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EC3870" w14:textId="77777777" w:rsidR="00ED5C3D" w:rsidRDefault="00ED5C3D">
      <w:r>
        <w:separator/>
      </w:r>
    </w:p>
  </w:endnote>
  <w:endnote w:type="continuationSeparator" w:id="0">
    <w:p w14:paraId="6CF23F0B" w14:textId="77777777" w:rsidR="00ED5C3D" w:rsidRDefault="00ED5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9E9E5E" w14:textId="77777777" w:rsidR="00ED5C3D" w:rsidRDefault="00ED5C3D">
      <w:r>
        <w:rPr>
          <w:color w:val="000000"/>
        </w:rPr>
        <w:separator/>
      </w:r>
    </w:p>
  </w:footnote>
  <w:footnote w:type="continuationSeparator" w:id="0">
    <w:p w14:paraId="4E07582F" w14:textId="77777777" w:rsidR="00ED5C3D" w:rsidRDefault="00ED5C3D">
      <w:r>
        <w:continuationSeparator/>
      </w:r>
    </w:p>
  </w:footnote>
  <w:footnote w:id="1">
    <w:p w14:paraId="67184E96" w14:textId="77777777" w:rsidR="00A64358" w:rsidRDefault="005750CF">
      <w:pPr>
        <w:pStyle w:val="Tekstpodstawowy2"/>
        <w:spacing w:line="240" w:lineRule="auto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20"/>
        </w:rPr>
        <w:t xml:space="preserve"> w przypadku składania oferty przez podmioty występujące wspólnie, należy podać nazwy (firmy) i adresy</w:t>
      </w:r>
      <w:r>
        <w:rPr>
          <w:rFonts w:ascii="Times New Roman" w:hAnsi="Times New Roman"/>
          <w:sz w:val="20"/>
        </w:rPr>
        <w:br/>
        <w:t xml:space="preserve">    wszystkich podmiotów składających wspólną ofertę.</w:t>
      </w:r>
    </w:p>
    <w:p w14:paraId="2A8BAB9C" w14:textId="77777777" w:rsidR="00A64358" w:rsidRDefault="00A643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D4EC1" w14:textId="62BE787B" w:rsidR="00EC779A" w:rsidRPr="00AE2ACB" w:rsidRDefault="00EC779A" w:rsidP="00EC779A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>
      <w:rPr>
        <w:sz w:val="20"/>
        <w:szCs w:val="20"/>
      </w:rPr>
      <w:t>TP/</w:t>
    </w:r>
    <w:r w:rsidR="00CF0865">
      <w:rPr>
        <w:sz w:val="20"/>
        <w:szCs w:val="20"/>
      </w:rPr>
      <w:t>252/C/24/24</w:t>
    </w:r>
  </w:p>
  <w:p w14:paraId="055F854B" w14:textId="77777777" w:rsidR="00EC779A" w:rsidRDefault="00EC77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A61D89"/>
    <w:multiLevelType w:val="multilevel"/>
    <w:tmpl w:val="8A5A17A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94785"/>
    <w:multiLevelType w:val="hybridMultilevel"/>
    <w:tmpl w:val="F22C3C8A"/>
    <w:lvl w:ilvl="0" w:tplc="7E70F94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CE1B21"/>
    <w:multiLevelType w:val="hybridMultilevel"/>
    <w:tmpl w:val="10202076"/>
    <w:lvl w:ilvl="0" w:tplc="665C38E4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2646C"/>
    <w:multiLevelType w:val="hybridMultilevel"/>
    <w:tmpl w:val="1B0CE788"/>
    <w:lvl w:ilvl="0" w:tplc="9A9AA888">
      <w:start w:val="7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79394E01"/>
    <w:multiLevelType w:val="hybridMultilevel"/>
    <w:tmpl w:val="94D07AF2"/>
    <w:lvl w:ilvl="0" w:tplc="7E70F94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F650F52"/>
    <w:multiLevelType w:val="hybridMultilevel"/>
    <w:tmpl w:val="E08AA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245445">
    <w:abstractNumId w:val="0"/>
  </w:num>
  <w:num w:numId="2" w16cid:durableId="322897141">
    <w:abstractNumId w:val="0"/>
  </w:num>
  <w:num w:numId="3" w16cid:durableId="1664777767">
    <w:abstractNumId w:val="7"/>
  </w:num>
  <w:num w:numId="4" w16cid:durableId="349843364">
    <w:abstractNumId w:val="1"/>
  </w:num>
  <w:num w:numId="5" w16cid:durableId="64955090">
    <w:abstractNumId w:val="5"/>
  </w:num>
  <w:num w:numId="6" w16cid:durableId="546647985">
    <w:abstractNumId w:val="3"/>
  </w:num>
  <w:num w:numId="7" w16cid:durableId="457526259">
    <w:abstractNumId w:val="6"/>
  </w:num>
  <w:num w:numId="8" w16cid:durableId="2041587666">
    <w:abstractNumId w:val="4"/>
  </w:num>
  <w:num w:numId="9" w16cid:durableId="907958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358"/>
    <w:rsid w:val="000C53D2"/>
    <w:rsid w:val="000D2A6B"/>
    <w:rsid w:val="001558FA"/>
    <w:rsid w:val="00210673"/>
    <w:rsid w:val="004C18BD"/>
    <w:rsid w:val="005750CF"/>
    <w:rsid w:val="0059278C"/>
    <w:rsid w:val="009D08F7"/>
    <w:rsid w:val="009F48B6"/>
    <w:rsid w:val="00A15661"/>
    <w:rsid w:val="00A64358"/>
    <w:rsid w:val="00B970BA"/>
    <w:rsid w:val="00BE03F6"/>
    <w:rsid w:val="00C16601"/>
    <w:rsid w:val="00C30E11"/>
    <w:rsid w:val="00C539FB"/>
    <w:rsid w:val="00C81DEA"/>
    <w:rsid w:val="00CF0865"/>
    <w:rsid w:val="00E34ED7"/>
    <w:rsid w:val="00E84BA2"/>
    <w:rsid w:val="00EC779A"/>
    <w:rsid w:val="00ED5C3D"/>
    <w:rsid w:val="00FB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E8B4725"/>
  <w15:docId w15:val="{0AB55088-4EE0-429F-B056-8E19A472B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uiPriority w:val="34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pPr>
      <w:suppressAutoHyphens w:val="0"/>
      <w:spacing w:line="360" w:lineRule="auto"/>
      <w:ind w:left="709" w:hanging="1"/>
      <w:jc w:val="both"/>
      <w:textAlignment w:val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</w:rPr>
  </w:style>
  <w:style w:type="paragraph" w:styleId="Tekstpodstawowy2">
    <w:name w:val="Body Text 2"/>
    <w:basedOn w:val="Normalny"/>
    <w:pPr>
      <w:suppressAutoHyphens w:val="0"/>
      <w:spacing w:line="360" w:lineRule="auto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Tekstpodstawowy2Znak">
    <w:name w:val="Tekst podstawowy 2 Znak"/>
    <w:basedOn w:val="Domylnaczcionkaakapitu"/>
    <w:rPr>
      <w:rFonts w:ascii="Arial" w:eastAsia="Times New Roman" w:hAnsi="Arial"/>
      <w:sz w:val="22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character" w:customStyle="1" w:styleId="eltit1">
    <w:name w:val="eltit1"/>
    <w:basedOn w:val="Domylnaczcionkaakapitu"/>
    <w:rPr>
      <w:rFonts w:ascii="Verdana" w:hAnsi="Verdana"/>
      <w:color w:val="333366"/>
      <w:sz w:val="20"/>
      <w:szCs w:val="20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uiPriority w:val="34"/>
    <w:qFormat/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rPr>
      <w:rFonts w:ascii="Times New Roman" w:eastAsia="Times New Roman" w:hAnsi="Times New Roman"/>
      <w:sz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table" w:styleId="Tabela-Siatka">
    <w:name w:val="Table Grid"/>
    <w:basedOn w:val="Standardowy"/>
    <w:rsid w:val="00EC779A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yperlink" Target="http://isap.sejm.gov.pl/isap.nsf/DocDetails.xsp?id=WDU2020000191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DOKUMENTY\ZAM&#211;WIENIA%20PUBLICZNE\CATERING\template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5</Pages>
  <Words>1256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10</cp:revision>
  <cp:lastPrinted>2024-11-29T06:55:00Z</cp:lastPrinted>
  <dcterms:created xsi:type="dcterms:W3CDTF">2023-11-28T10:19:00Z</dcterms:created>
  <dcterms:modified xsi:type="dcterms:W3CDTF">2024-11-29T06:56:00Z</dcterms:modified>
</cp:coreProperties>
</file>