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45351" w14:textId="7777777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65952639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</w:t>
      </w:r>
      <w:r w:rsidR="00AF03BE">
        <w:rPr>
          <w:b/>
        </w:rPr>
        <w:t>52</w:t>
      </w:r>
      <w:r w:rsidR="003C6268">
        <w:rPr>
          <w:b/>
        </w:rPr>
        <w:t>/</w:t>
      </w:r>
      <w:r w:rsidR="00AF03BE">
        <w:rPr>
          <w:b/>
        </w:rPr>
        <w:t>C/24/24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76759B96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AF03BE" w:rsidRPr="00AF03BE">
              <w:rPr>
                <w:sz w:val="22"/>
                <w:szCs w:val="22"/>
              </w:rPr>
              <w:t>(</w:t>
            </w:r>
            <w:proofErr w:type="spellStart"/>
            <w:r w:rsidR="00AF03BE" w:rsidRPr="00AF03BE">
              <w:rPr>
                <w:sz w:val="22"/>
                <w:szCs w:val="22"/>
              </w:rPr>
              <w:t>t.j</w:t>
            </w:r>
            <w:proofErr w:type="spellEnd"/>
            <w:r w:rsidR="00AF03BE" w:rsidRPr="00AF03BE">
              <w:rPr>
                <w:sz w:val="22"/>
                <w:szCs w:val="22"/>
              </w:rPr>
              <w:t xml:space="preserve">. Dz.U. z 2023r. poz. 1320 z późn. zm.) </w:t>
            </w:r>
            <w:r w:rsidRPr="00E63D2D">
              <w:rPr>
                <w:sz w:val="22"/>
                <w:szCs w:val="22"/>
              </w:rPr>
              <w:t>(dalej jako: ustawa Pzp),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1F88381" w14:textId="39F7CBB4" w:rsidR="00B6350A" w:rsidRDefault="005E622E" w:rsidP="00B6350A">
      <w:pPr>
        <w:pStyle w:val="Tekstpodstawowywcity"/>
        <w:spacing w:line="276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</w:t>
      </w:r>
      <w:r w:rsidR="00B6350A" w:rsidRPr="00B6350A">
        <w:rPr>
          <w:sz w:val="22"/>
          <w:szCs w:val="22"/>
        </w:rPr>
        <w:t xml:space="preserve"> prowadzonego w trybie podstawowym na podstawie art. 275 pkt 1 w związku z art. 359 pkt 2 ustawy z dnia 11 września 2019 r. Prawo zamówień publicznych</w:t>
      </w:r>
      <w:r w:rsidR="00B6350A">
        <w:rPr>
          <w:sz w:val="22"/>
          <w:szCs w:val="22"/>
        </w:rPr>
        <w:t>,</w:t>
      </w:r>
      <w:r w:rsidR="00B6350A" w:rsidRPr="00B6350A">
        <w:rPr>
          <w:sz w:val="22"/>
          <w:szCs w:val="22"/>
        </w:rPr>
        <w:t xml:space="preserve"> pn.:</w:t>
      </w:r>
    </w:p>
    <w:p w14:paraId="52A8397A" w14:textId="77777777" w:rsidR="003C6268" w:rsidRPr="00B6350A" w:rsidRDefault="003C6268" w:rsidP="003C6268">
      <w:pPr>
        <w:jc w:val="center"/>
        <w:rPr>
          <w:b/>
          <w:i/>
          <w:iCs/>
          <w:sz w:val="26"/>
          <w:szCs w:val="26"/>
        </w:rPr>
      </w:pPr>
      <w:r w:rsidRPr="00B6350A">
        <w:rPr>
          <w:b/>
          <w:i/>
          <w:iCs/>
          <w:sz w:val="26"/>
          <w:szCs w:val="26"/>
        </w:rPr>
        <w:t xml:space="preserve">Usługa przygotowywania i dostarczania posiłków dla pacjentów Szpitala </w:t>
      </w:r>
    </w:p>
    <w:p w14:paraId="45A290FE" w14:textId="56D8B518" w:rsidR="003C6268" w:rsidRPr="00B6350A" w:rsidRDefault="003C6268" w:rsidP="003C6268">
      <w:pPr>
        <w:jc w:val="center"/>
        <w:rPr>
          <w:b/>
          <w:i/>
          <w:iCs/>
          <w:sz w:val="26"/>
          <w:szCs w:val="26"/>
        </w:rPr>
      </w:pPr>
      <w:r w:rsidRPr="00B6350A">
        <w:rPr>
          <w:b/>
          <w:i/>
          <w:iCs/>
          <w:sz w:val="26"/>
          <w:szCs w:val="26"/>
        </w:rPr>
        <w:t>Specjalistycznego w Chorzowie.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347533C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CC0C0D8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9A4CD3" w:rsidRP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43ADEC94" w14:textId="6EA7C11F" w:rsidR="00106AC7" w:rsidRPr="00B6350A" w:rsidRDefault="00E63D2D" w:rsidP="00B6350A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sectPr w:rsidR="00106AC7" w:rsidRPr="00B6350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9FA6A" w14:textId="77777777" w:rsidR="00A1359C" w:rsidRDefault="00A1359C">
      <w:r>
        <w:separator/>
      </w:r>
    </w:p>
  </w:endnote>
  <w:endnote w:type="continuationSeparator" w:id="0">
    <w:p w14:paraId="18D20880" w14:textId="77777777" w:rsidR="00A1359C" w:rsidRDefault="00A13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9BC86" w14:textId="77777777" w:rsidR="00A1359C" w:rsidRDefault="00A1359C">
      <w:r>
        <w:separator/>
      </w:r>
    </w:p>
  </w:footnote>
  <w:footnote w:type="continuationSeparator" w:id="0">
    <w:p w14:paraId="0EF85AC9" w14:textId="77777777" w:rsidR="00A1359C" w:rsidRDefault="00A1359C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503950">
    <w:abstractNumId w:val="13"/>
  </w:num>
  <w:num w:numId="2" w16cid:durableId="1547374088">
    <w:abstractNumId w:val="0"/>
  </w:num>
  <w:num w:numId="3" w16cid:durableId="933510586">
    <w:abstractNumId w:val="11"/>
  </w:num>
  <w:num w:numId="4" w16cid:durableId="499319144">
    <w:abstractNumId w:val="8"/>
  </w:num>
  <w:num w:numId="5" w16cid:durableId="1345012082">
    <w:abstractNumId w:val="7"/>
  </w:num>
  <w:num w:numId="6" w16cid:durableId="808863210">
    <w:abstractNumId w:val="1"/>
  </w:num>
  <w:num w:numId="7" w16cid:durableId="1526137546">
    <w:abstractNumId w:val="6"/>
  </w:num>
  <w:num w:numId="8" w16cid:durableId="651369179">
    <w:abstractNumId w:val="3"/>
  </w:num>
  <w:num w:numId="9" w16cid:durableId="508132574">
    <w:abstractNumId w:val="2"/>
  </w:num>
  <w:num w:numId="10" w16cid:durableId="632832711">
    <w:abstractNumId w:val="5"/>
  </w:num>
  <w:num w:numId="11" w16cid:durableId="265885956">
    <w:abstractNumId w:val="10"/>
  </w:num>
  <w:num w:numId="12" w16cid:durableId="992296683">
    <w:abstractNumId w:val="4"/>
  </w:num>
  <w:num w:numId="13" w16cid:durableId="1337420425">
    <w:abstractNumId w:val="9"/>
  </w:num>
  <w:num w:numId="14" w16cid:durableId="179928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25"/>
    <w:rsid w:val="0000184A"/>
    <w:rsid w:val="00012997"/>
    <w:rsid w:val="000621A2"/>
    <w:rsid w:val="000719DC"/>
    <w:rsid w:val="00072812"/>
    <w:rsid w:val="00075CEC"/>
    <w:rsid w:val="00080E23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15097"/>
    <w:rsid w:val="00420825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B58D1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4CC1"/>
    <w:rsid w:val="008A7BDF"/>
    <w:rsid w:val="008B3C7B"/>
    <w:rsid w:val="008C2CBF"/>
    <w:rsid w:val="008D4CAF"/>
    <w:rsid w:val="008E370F"/>
    <w:rsid w:val="00932DAD"/>
    <w:rsid w:val="00952336"/>
    <w:rsid w:val="009545B7"/>
    <w:rsid w:val="00967A63"/>
    <w:rsid w:val="00980767"/>
    <w:rsid w:val="009A21D7"/>
    <w:rsid w:val="009A4A2C"/>
    <w:rsid w:val="009A4CD3"/>
    <w:rsid w:val="00A1359C"/>
    <w:rsid w:val="00A24942"/>
    <w:rsid w:val="00A311C9"/>
    <w:rsid w:val="00A46EFE"/>
    <w:rsid w:val="00A807A7"/>
    <w:rsid w:val="00AB6C06"/>
    <w:rsid w:val="00AB7377"/>
    <w:rsid w:val="00AD329C"/>
    <w:rsid w:val="00AF03BE"/>
    <w:rsid w:val="00AF5BA4"/>
    <w:rsid w:val="00B04D14"/>
    <w:rsid w:val="00B26102"/>
    <w:rsid w:val="00B45ED4"/>
    <w:rsid w:val="00B54FB4"/>
    <w:rsid w:val="00B6350A"/>
    <w:rsid w:val="00BE6092"/>
    <w:rsid w:val="00C14C48"/>
    <w:rsid w:val="00C33407"/>
    <w:rsid w:val="00C37CD2"/>
    <w:rsid w:val="00C527C7"/>
    <w:rsid w:val="00C606B9"/>
    <w:rsid w:val="00C60FE1"/>
    <w:rsid w:val="00C65401"/>
    <w:rsid w:val="00CB6204"/>
    <w:rsid w:val="00CC3FE1"/>
    <w:rsid w:val="00CC527A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3BB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BDE4B"/>
  <w15:docId w15:val="{CE9ED10C-4C43-4038-9209-30638189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6</cp:revision>
  <cp:lastPrinted>2024-11-29T07:03:00Z</cp:lastPrinted>
  <dcterms:created xsi:type="dcterms:W3CDTF">2023-11-28T08:27:00Z</dcterms:created>
  <dcterms:modified xsi:type="dcterms:W3CDTF">2024-11-29T07:03:00Z</dcterms:modified>
</cp:coreProperties>
</file>