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9AE576" w14:textId="2D658DAF" w:rsidR="00EF0FC8" w:rsidRPr="00ED21B3" w:rsidRDefault="00EF0FC8">
      <w:pPr>
        <w:pStyle w:val="Tytu"/>
        <w:jc w:val="right"/>
        <w:rPr>
          <w:rFonts w:ascii="Times New Roman" w:hAnsi="Times New Roman"/>
          <w:b w:val="0"/>
          <w:bCs/>
          <w:i/>
          <w:sz w:val="24"/>
          <w:szCs w:val="24"/>
        </w:rPr>
      </w:pPr>
      <w:r w:rsidRPr="00ED21B3">
        <w:rPr>
          <w:rFonts w:ascii="Times New Roman" w:hAnsi="Times New Roman"/>
          <w:b w:val="0"/>
          <w:bCs/>
          <w:i/>
          <w:sz w:val="24"/>
        </w:rPr>
        <w:t xml:space="preserve">Załącznik nr </w:t>
      </w:r>
      <w:r w:rsidR="0084318D">
        <w:rPr>
          <w:rFonts w:ascii="Times New Roman" w:hAnsi="Times New Roman"/>
          <w:b w:val="0"/>
          <w:bCs/>
          <w:i/>
          <w:sz w:val="24"/>
        </w:rPr>
        <w:t>9</w:t>
      </w:r>
      <w:r w:rsidR="00813709" w:rsidRPr="00ED21B3">
        <w:rPr>
          <w:rFonts w:ascii="Times New Roman" w:hAnsi="Times New Roman"/>
          <w:b w:val="0"/>
          <w:bCs/>
          <w:i/>
          <w:sz w:val="24"/>
          <w:szCs w:val="24"/>
        </w:rPr>
        <w:t xml:space="preserve"> do SWZ</w:t>
      </w:r>
    </w:p>
    <w:p w14:paraId="6F61BE93" w14:textId="51F016D0" w:rsidR="005C5B73" w:rsidRPr="001555DB" w:rsidRDefault="005C5B73" w:rsidP="00813709">
      <w:pPr>
        <w:ind w:left="-426"/>
        <w:rPr>
          <w:b/>
          <w:sz w:val="24"/>
          <w:szCs w:val="24"/>
        </w:rPr>
      </w:pPr>
      <w:r w:rsidRPr="001555DB">
        <w:rPr>
          <w:b/>
          <w:sz w:val="24"/>
          <w:szCs w:val="24"/>
        </w:rPr>
        <w:t xml:space="preserve">Znak sprawy: </w:t>
      </w:r>
      <w:r w:rsidR="0084318D" w:rsidRPr="0084318D">
        <w:rPr>
          <w:b/>
          <w:sz w:val="24"/>
          <w:szCs w:val="24"/>
        </w:rPr>
        <w:t>TP/</w:t>
      </w:r>
      <w:r w:rsidR="0008415F">
        <w:rPr>
          <w:b/>
          <w:sz w:val="24"/>
          <w:szCs w:val="24"/>
        </w:rPr>
        <w:t>252/C/24/24</w:t>
      </w:r>
    </w:p>
    <w:p w14:paraId="54529CF6" w14:textId="77777777" w:rsidR="0084318D" w:rsidRDefault="0084318D" w:rsidP="0084318D">
      <w:pPr>
        <w:jc w:val="center"/>
        <w:rPr>
          <w:b/>
          <w:sz w:val="28"/>
          <w:szCs w:val="28"/>
        </w:rPr>
      </w:pPr>
    </w:p>
    <w:p w14:paraId="56E9126A" w14:textId="2BE4ECD6" w:rsidR="0084318D" w:rsidRPr="0084318D" w:rsidRDefault="0084318D" w:rsidP="0084318D">
      <w:pPr>
        <w:jc w:val="center"/>
        <w:rPr>
          <w:b/>
          <w:sz w:val="28"/>
          <w:szCs w:val="28"/>
        </w:rPr>
      </w:pPr>
      <w:r w:rsidRPr="0084318D">
        <w:rPr>
          <w:b/>
          <w:sz w:val="28"/>
          <w:szCs w:val="28"/>
        </w:rPr>
        <w:t xml:space="preserve">WYKAZ NARZĘDZI, WYPOSAŻENIA ZAKŁADU </w:t>
      </w:r>
    </w:p>
    <w:p w14:paraId="15E236BE" w14:textId="77777777" w:rsidR="0084318D" w:rsidRDefault="0084318D" w:rsidP="0084318D">
      <w:pPr>
        <w:jc w:val="center"/>
        <w:rPr>
          <w:b/>
          <w:sz w:val="28"/>
          <w:szCs w:val="28"/>
        </w:rPr>
      </w:pPr>
      <w:r w:rsidRPr="0084318D">
        <w:rPr>
          <w:b/>
          <w:sz w:val="28"/>
          <w:szCs w:val="28"/>
        </w:rPr>
        <w:t xml:space="preserve">LUB URZĄDZEŃ TECHNICZNYCH DOSTĘPNYCH WYKONAWCY </w:t>
      </w:r>
    </w:p>
    <w:p w14:paraId="13D8FE06" w14:textId="2C75F048" w:rsidR="00F133BA" w:rsidRPr="001555DB" w:rsidRDefault="0084318D" w:rsidP="0084318D">
      <w:pPr>
        <w:jc w:val="center"/>
        <w:rPr>
          <w:b/>
          <w:sz w:val="28"/>
          <w:szCs w:val="28"/>
        </w:rPr>
      </w:pPr>
      <w:r w:rsidRPr="0084318D">
        <w:rPr>
          <w:b/>
          <w:sz w:val="28"/>
          <w:szCs w:val="28"/>
        </w:rPr>
        <w:t>W CELU WYKONANIA ZAMÓWIENIA PUBLICZNEGO</w:t>
      </w:r>
    </w:p>
    <w:p w14:paraId="0711D759" w14:textId="77777777" w:rsidR="00F133BA" w:rsidRPr="001555DB" w:rsidRDefault="00F133BA" w:rsidP="00F133BA">
      <w:pPr>
        <w:jc w:val="center"/>
        <w:rPr>
          <w:sz w:val="24"/>
          <w:szCs w:val="24"/>
        </w:rPr>
      </w:pPr>
    </w:p>
    <w:p w14:paraId="2148CAA7" w14:textId="2A1841AC" w:rsidR="00447F38" w:rsidRPr="00447F38" w:rsidRDefault="00F133BA" w:rsidP="00447F38">
      <w:pPr>
        <w:jc w:val="center"/>
        <w:rPr>
          <w:sz w:val="24"/>
          <w:szCs w:val="24"/>
        </w:rPr>
      </w:pPr>
      <w:r w:rsidRPr="001555DB">
        <w:rPr>
          <w:sz w:val="24"/>
          <w:szCs w:val="24"/>
        </w:rPr>
        <w:t xml:space="preserve">dot. </w:t>
      </w:r>
      <w:r w:rsidR="00ED21B3">
        <w:rPr>
          <w:sz w:val="24"/>
          <w:szCs w:val="24"/>
        </w:rPr>
        <w:t>postępowania prowadzonego</w:t>
      </w:r>
      <w:r w:rsidR="00447F38">
        <w:rPr>
          <w:sz w:val="24"/>
          <w:szCs w:val="24"/>
        </w:rPr>
        <w:t xml:space="preserve"> </w:t>
      </w:r>
      <w:r w:rsidR="00447F38" w:rsidRPr="00447F38">
        <w:rPr>
          <w:sz w:val="24"/>
          <w:szCs w:val="24"/>
        </w:rPr>
        <w:t xml:space="preserve">w trybie podstawowym na podstawie </w:t>
      </w:r>
    </w:p>
    <w:p w14:paraId="527F1AB1" w14:textId="5FAC7CED" w:rsidR="00F133BA" w:rsidRPr="001555DB" w:rsidRDefault="00447F38" w:rsidP="00447F38">
      <w:pPr>
        <w:jc w:val="center"/>
        <w:rPr>
          <w:sz w:val="24"/>
          <w:szCs w:val="24"/>
        </w:rPr>
      </w:pPr>
      <w:r w:rsidRPr="00447F38">
        <w:rPr>
          <w:sz w:val="24"/>
          <w:szCs w:val="24"/>
        </w:rPr>
        <w:t>art. 275 pkt 1 w związku z art. 359 pkt 2 ustawy z dnia 11 września 2019 r. Prawo zamówień publicznych</w:t>
      </w:r>
      <w:r w:rsidR="00ED21B3">
        <w:rPr>
          <w:sz w:val="24"/>
          <w:szCs w:val="24"/>
        </w:rPr>
        <w:t xml:space="preserve"> </w:t>
      </w:r>
      <w:r>
        <w:rPr>
          <w:sz w:val="24"/>
          <w:szCs w:val="24"/>
        </w:rPr>
        <w:t>pn.:</w:t>
      </w:r>
    </w:p>
    <w:p w14:paraId="712FDC54" w14:textId="77777777" w:rsidR="00F133BA" w:rsidRPr="00ED21B3" w:rsidRDefault="00F133BA" w:rsidP="00F133BA">
      <w:pPr>
        <w:rPr>
          <w:sz w:val="28"/>
          <w:szCs w:val="28"/>
        </w:rPr>
      </w:pPr>
    </w:p>
    <w:p w14:paraId="54246F29" w14:textId="0A356C51" w:rsidR="00ED21B3" w:rsidRPr="00ED21B3" w:rsidRDefault="0084318D" w:rsidP="00ED21B3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„</w:t>
      </w:r>
      <w:r w:rsidRPr="0084318D">
        <w:rPr>
          <w:b/>
          <w:i/>
          <w:sz w:val="28"/>
          <w:szCs w:val="28"/>
        </w:rPr>
        <w:t>Usługa przygotowywania i dostarczania posiłków dla pacjentów Szpitala Specjalistycznego w Chorzowie</w:t>
      </w:r>
      <w:r>
        <w:rPr>
          <w:b/>
          <w:i/>
          <w:sz w:val="28"/>
          <w:szCs w:val="28"/>
        </w:rPr>
        <w:t>”</w:t>
      </w:r>
    </w:p>
    <w:p w14:paraId="14C9606C" w14:textId="77777777" w:rsidR="005C5B73" w:rsidRPr="001555DB" w:rsidRDefault="005C5B73" w:rsidP="00FA7150">
      <w:pPr>
        <w:ind w:left="-426"/>
        <w:jc w:val="both"/>
        <w:rPr>
          <w:i/>
          <w:sz w:val="24"/>
        </w:rPr>
      </w:pPr>
    </w:p>
    <w:p w14:paraId="0C84D1A0" w14:textId="77777777" w:rsidR="00F133BA" w:rsidRPr="00ED21B3" w:rsidRDefault="00F133BA" w:rsidP="00F133BA">
      <w:pPr>
        <w:spacing w:line="360" w:lineRule="auto"/>
        <w:rPr>
          <w:sz w:val="22"/>
          <w:szCs w:val="22"/>
        </w:rPr>
      </w:pPr>
      <w:r w:rsidRPr="00ED21B3">
        <w:rPr>
          <w:b/>
          <w:sz w:val="22"/>
          <w:szCs w:val="22"/>
        </w:rPr>
        <w:t>Nazwa i siedziba Wykonawcy:</w:t>
      </w:r>
      <w:r w:rsidRPr="00ED21B3">
        <w:rPr>
          <w:sz w:val="22"/>
          <w:szCs w:val="22"/>
        </w:rPr>
        <w:t xml:space="preserve"> …</w:t>
      </w:r>
      <w:proofErr w:type="gramStart"/>
      <w:r w:rsidRPr="00ED21B3">
        <w:rPr>
          <w:sz w:val="22"/>
          <w:szCs w:val="22"/>
        </w:rPr>
        <w:t>…….</w:t>
      </w:r>
      <w:proofErr w:type="gramEnd"/>
      <w:r w:rsidRPr="00ED21B3">
        <w:rPr>
          <w:sz w:val="22"/>
          <w:szCs w:val="22"/>
        </w:rPr>
        <w:t>…………………………………………………………………………………………………</w:t>
      </w:r>
    </w:p>
    <w:p w14:paraId="5E6A980D" w14:textId="77777777" w:rsidR="00F133BA" w:rsidRPr="00ED21B3" w:rsidRDefault="00F133BA" w:rsidP="00F133BA">
      <w:pPr>
        <w:spacing w:line="360" w:lineRule="auto"/>
        <w:rPr>
          <w:sz w:val="22"/>
          <w:szCs w:val="22"/>
        </w:rPr>
      </w:pPr>
      <w:r w:rsidRPr="00ED21B3">
        <w:rPr>
          <w:b/>
          <w:sz w:val="22"/>
          <w:szCs w:val="22"/>
        </w:rPr>
        <w:t xml:space="preserve">Adres korespondencyjny </w:t>
      </w:r>
      <w:r w:rsidRPr="00ED21B3">
        <w:rPr>
          <w:sz w:val="22"/>
          <w:szCs w:val="22"/>
        </w:rPr>
        <w:t>(wpisać, jeżeli jest inny niż podany powyżej):</w:t>
      </w:r>
      <w:r w:rsidRPr="00ED21B3">
        <w:rPr>
          <w:b/>
          <w:sz w:val="22"/>
          <w:szCs w:val="22"/>
        </w:rPr>
        <w:t xml:space="preserve"> </w:t>
      </w:r>
      <w:r w:rsidRPr="00ED21B3">
        <w:rPr>
          <w:sz w:val="22"/>
          <w:szCs w:val="22"/>
        </w:rPr>
        <w:t>…...............................................................................................................................................................</w:t>
      </w:r>
    </w:p>
    <w:tbl>
      <w:tblPr>
        <w:tblW w:w="90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3965"/>
        <w:gridCol w:w="1702"/>
        <w:gridCol w:w="2880"/>
      </w:tblGrid>
      <w:tr w:rsidR="0084318D" w14:paraId="1F70570F" w14:textId="77777777" w:rsidTr="006E5A44">
        <w:trPr>
          <w:trHeight w:val="1464"/>
          <w:jc w:val="center"/>
        </w:trPr>
        <w:tc>
          <w:tcPr>
            <w:tcW w:w="46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auto"/>
            </w:tcBorders>
            <w:shd w:val="clear" w:color="auto" w:fill="BDD6EE"/>
            <w:vAlign w:val="center"/>
            <w:hideMark/>
          </w:tcPr>
          <w:p w14:paraId="3EEABC8B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3965" w:type="dxa"/>
            <w:tcBorders>
              <w:top w:val="single" w:sz="1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shd w:val="clear" w:color="auto" w:fill="BDD6EE"/>
            <w:vAlign w:val="center"/>
            <w:hideMark/>
          </w:tcPr>
          <w:p w14:paraId="4E500007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Rodzaj wyposażenia</w:t>
            </w:r>
          </w:p>
          <w:p w14:paraId="6E1DFD15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 xml:space="preserve">Zgodnie z warunkiem, </w:t>
            </w:r>
            <w:r>
              <w:rPr>
                <w:rFonts w:ascii="Arial" w:hAnsi="Arial" w:cs="Arial"/>
                <w:b/>
                <w:sz w:val="18"/>
                <w:szCs w:val="16"/>
              </w:rPr>
              <w:t xml:space="preserve">o którym mowa </w:t>
            </w:r>
          </w:p>
          <w:p w14:paraId="0F830817" w14:textId="164B3826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  <w:u w:val="single"/>
              </w:rPr>
              <w:t xml:space="preserve">w pkt </w:t>
            </w:r>
            <w:r w:rsidR="0008415F">
              <w:rPr>
                <w:rFonts w:ascii="Arial" w:hAnsi="Arial" w:cs="Arial"/>
                <w:b/>
                <w:sz w:val="18"/>
                <w:szCs w:val="16"/>
                <w:u w:val="single"/>
              </w:rPr>
              <w:t>7.2</w:t>
            </w:r>
            <w:r>
              <w:rPr>
                <w:rFonts w:ascii="Arial" w:hAnsi="Arial" w:cs="Arial"/>
                <w:b/>
                <w:sz w:val="18"/>
                <w:szCs w:val="16"/>
                <w:u w:val="single"/>
              </w:rPr>
              <w:t xml:space="preserve"> pkt. </w:t>
            </w:r>
            <w:r w:rsidR="0008415F">
              <w:rPr>
                <w:rFonts w:ascii="Arial" w:hAnsi="Arial" w:cs="Arial"/>
                <w:b/>
                <w:sz w:val="18"/>
                <w:szCs w:val="16"/>
                <w:u w:val="single"/>
              </w:rPr>
              <w:t>4 ppkt.2</w:t>
            </w:r>
            <w:r>
              <w:rPr>
                <w:rFonts w:ascii="Arial" w:hAnsi="Arial" w:cs="Arial"/>
                <w:b/>
                <w:sz w:val="18"/>
                <w:szCs w:val="16"/>
                <w:u w:val="single"/>
              </w:rPr>
              <w:t xml:space="preserve"> SIWZ</w:t>
            </w:r>
          </w:p>
        </w:tc>
        <w:tc>
          <w:tcPr>
            <w:tcW w:w="1702" w:type="dxa"/>
            <w:tcBorders>
              <w:top w:val="single" w:sz="1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shd w:val="clear" w:color="auto" w:fill="BDD6EE"/>
            <w:vAlign w:val="center"/>
          </w:tcPr>
          <w:p w14:paraId="30DA1EC4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6"/>
              </w:rPr>
            </w:pPr>
          </w:p>
          <w:p w14:paraId="3ADB18D3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hAnsi="Arial" w:cs="Arial"/>
                <w:b/>
                <w:bCs/>
                <w:sz w:val="18"/>
                <w:szCs w:val="16"/>
              </w:rPr>
              <w:t xml:space="preserve">Ilość </w:t>
            </w:r>
          </w:p>
          <w:p w14:paraId="02542568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6"/>
                <w:lang w:val="en-US"/>
              </w:rPr>
            </w:pPr>
            <w:r>
              <w:rPr>
                <w:rFonts w:ascii="Arial" w:hAnsi="Arial" w:cs="Arial"/>
                <w:sz w:val="18"/>
                <w:szCs w:val="16"/>
              </w:rPr>
              <w:t>szt.</w:t>
            </w:r>
          </w:p>
          <w:p w14:paraId="712BB695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6"/>
                <w:lang w:val="en-US"/>
              </w:rPr>
            </w:pPr>
          </w:p>
        </w:tc>
        <w:tc>
          <w:tcPr>
            <w:tcW w:w="2880" w:type="dxa"/>
            <w:tcBorders>
              <w:top w:val="single" w:sz="18" w:space="0" w:color="000000"/>
              <w:left w:val="single" w:sz="4" w:space="0" w:color="auto"/>
              <w:bottom w:val="single" w:sz="18" w:space="0" w:color="000000"/>
              <w:right w:val="single" w:sz="18" w:space="0" w:color="000000"/>
            </w:tcBorders>
            <w:shd w:val="clear" w:color="auto" w:fill="BDD6EE"/>
            <w:vAlign w:val="center"/>
            <w:hideMark/>
          </w:tcPr>
          <w:p w14:paraId="35086DFD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hAnsi="Arial" w:cs="Arial"/>
                <w:b/>
                <w:bCs/>
                <w:sz w:val="18"/>
                <w:szCs w:val="16"/>
              </w:rPr>
              <w:t>Podstawa dysponowania*</w:t>
            </w:r>
          </w:p>
        </w:tc>
      </w:tr>
      <w:tr w:rsidR="0084318D" w14:paraId="2EBF0B42" w14:textId="77777777" w:rsidTr="006E5A44">
        <w:trPr>
          <w:trHeight w:val="458"/>
          <w:jc w:val="center"/>
        </w:trPr>
        <w:tc>
          <w:tcPr>
            <w:tcW w:w="468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88D40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965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FAFEF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336D3BF1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rPr>
                <w:rFonts w:ascii="Arial" w:hAnsi="Arial" w:cs="Arial"/>
                <w:szCs w:val="22"/>
              </w:rPr>
            </w:pPr>
          </w:p>
        </w:tc>
        <w:tc>
          <w:tcPr>
            <w:tcW w:w="1702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5769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2880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2F5DD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84318D" w14:paraId="733EFE6F" w14:textId="77777777" w:rsidTr="006E5A44">
        <w:trPr>
          <w:trHeight w:val="387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FBE76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AACC1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23391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11825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  <w:p w14:paraId="3DA80E72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84318D" w14:paraId="30B015E6" w14:textId="77777777" w:rsidTr="006E5A44">
        <w:trPr>
          <w:trHeight w:val="387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3CC0E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805EF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87B4B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E9B15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84318D" w14:paraId="0EBA3B85" w14:textId="77777777" w:rsidTr="006E5A44">
        <w:trPr>
          <w:trHeight w:val="387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4E4E7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E75A4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3FB02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13AD2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84318D" w14:paraId="085F3C45" w14:textId="77777777" w:rsidTr="006E5A44">
        <w:trPr>
          <w:trHeight w:val="387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A1DC2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570B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C2A58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15AA5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84318D" w14:paraId="6003550B" w14:textId="77777777" w:rsidTr="006E5A44">
        <w:trPr>
          <w:trHeight w:val="387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7CBC1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076CC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A0EC2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4E71E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84318D" w14:paraId="01DCD685" w14:textId="77777777" w:rsidTr="006E5A44">
        <w:trPr>
          <w:trHeight w:val="387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27D74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3D203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C9521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1FD3C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84318D" w14:paraId="59142CE4" w14:textId="77777777" w:rsidTr="006E5A44">
        <w:trPr>
          <w:trHeight w:val="387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E5920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DEBED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0E900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748E4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</w:tr>
    </w:tbl>
    <w:p w14:paraId="3A581C04" w14:textId="77777777" w:rsidR="00F133BA" w:rsidRPr="001555DB" w:rsidRDefault="00F133BA" w:rsidP="00F133BA">
      <w:pPr>
        <w:jc w:val="both"/>
        <w:rPr>
          <w:sz w:val="24"/>
        </w:rPr>
      </w:pPr>
    </w:p>
    <w:p w14:paraId="2BD5E9B7" w14:textId="55671648" w:rsidR="00425DD9" w:rsidRPr="0084318D" w:rsidRDefault="0084318D" w:rsidP="0084318D">
      <w:pPr>
        <w:tabs>
          <w:tab w:val="num" w:pos="142"/>
        </w:tabs>
        <w:ind w:left="142" w:hanging="142"/>
        <w:contextualSpacing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* wykazać podstawę dysponowania danym wyposażeniem/sprzętem, samodzielnie lub na podstawie </w:t>
      </w:r>
      <w:r>
        <w:rPr>
          <w:rFonts w:ascii="Arial" w:hAnsi="Arial" w:cs="Arial"/>
          <w:i/>
          <w:sz w:val="18"/>
          <w:szCs w:val="18"/>
        </w:rPr>
        <w:br/>
        <w:t xml:space="preserve"> zobowiązania podmiotu trzeciego (w takim wypadku należy przedłożyć zobowiązanie podmiotu trzeciego)</w:t>
      </w:r>
    </w:p>
    <w:p w14:paraId="2D3BAE77" w14:textId="77777777" w:rsidR="0084318D" w:rsidRDefault="0084318D" w:rsidP="00425DD9">
      <w:pPr>
        <w:jc w:val="both"/>
        <w:rPr>
          <w:sz w:val="24"/>
        </w:rPr>
      </w:pPr>
    </w:p>
    <w:p w14:paraId="659276F7" w14:textId="77777777" w:rsidR="0084318D" w:rsidRPr="001555DB" w:rsidRDefault="0084318D" w:rsidP="00425DD9">
      <w:pPr>
        <w:jc w:val="both"/>
        <w:rPr>
          <w:sz w:val="24"/>
        </w:rPr>
      </w:pPr>
    </w:p>
    <w:p w14:paraId="51C9B122" w14:textId="77777777" w:rsidR="001555DB" w:rsidRDefault="001555DB" w:rsidP="001555DB">
      <w:pPr>
        <w:ind w:left="3828"/>
        <w:jc w:val="center"/>
        <w:rPr>
          <w:b/>
          <w:iCs/>
        </w:rPr>
      </w:pPr>
    </w:p>
    <w:p w14:paraId="419D36E0" w14:textId="77777777" w:rsidR="00ED21B3" w:rsidRPr="00DD5DF6" w:rsidRDefault="00ED21B3" w:rsidP="0084318D">
      <w:pPr>
        <w:spacing w:line="276" w:lineRule="auto"/>
        <w:ind w:left="4956" w:firstLine="708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NALEŻY PODPISAĆ ELEKTRONICZNIE </w:t>
      </w:r>
    </w:p>
    <w:p w14:paraId="474EFAD4" w14:textId="44265672" w:rsidR="00ED21B3" w:rsidRPr="00DD5DF6" w:rsidRDefault="00ED21B3" w:rsidP="0084318D">
      <w:pPr>
        <w:spacing w:line="276" w:lineRule="auto"/>
        <w:ind w:left="4956" w:firstLine="708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    (</w:t>
      </w:r>
      <w:r w:rsidR="0084318D" w:rsidRPr="00DD5DF6">
        <w:rPr>
          <w:i/>
          <w:sz w:val="18"/>
          <w:szCs w:val="18"/>
        </w:rPr>
        <w:t>PODPISEM KWALIFIKOWANYM</w:t>
      </w:r>
      <w:r w:rsidRPr="00DD5DF6">
        <w:rPr>
          <w:i/>
          <w:sz w:val="18"/>
          <w:szCs w:val="18"/>
        </w:rPr>
        <w:t>)</w:t>
      </w:r>
    </w:p>
    <w:p w14:paraId="3BF96D7C" w14:textId="0580DA16" w:rsidR="00ED21B3" w:rsidRPr="00DD5DF6" w:rsidRDefault="00ED21B3" w:rsidP="00ED21B3">
      <w:pPr>
        <w:spacing w:line="276" w:lineRule="auto"/>
        <w:ind w:left="4956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                               </w:t>
      </w:r>
      <w:r w:rsidR="0084318D">
        <w:rPr>
          <w:i/>
          <w:sz w:val="18"/>
          <w:szCs w:val="18"/>
        </w:rPr>
        <w:tab/>
        <w:t xml:space="preserve">             </w:t>
      </w:r>
      <w:r w:rsidRPr="00DD5DF6">
        <w:rPr>
          <w:i/>
          <w:sz w:val="18"/>
          <w:szCs w:val="18"/>
        </w:rPr>
        <w:t xml:space="preserve">  LUB</w:t>
      </w:r>
    </w:p>
    <w:p w14:paraId="6AE9F90C" w14:textId="6EC5DCCD" w:rsidR="00ED21B3" w:rsidRPr="00DD5DF6" w:rsidRDefault="00ED21B3" w:rsidP="00ED21B3">
      <w:pPr>
        <w:spacing w:line="276" w:lineRule="auto"/>
        <w:ind w:left="4956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            </w:t>
      </w:r>
      <w:r w:rsidR="0084318D">
        <w:rPr>
          <w:i/>
          <w:sz w:val="18"/>
          <w:szCs w:val="18"/>
        </w:rPr>
        <w:tab/>
        <w:t xml:space="preserve">            </w:t>
      </w:r>
      <w:r w:rsidRPr="00DD5DF6">
        <w:rPr>
          <w:i/>
          <w:sz w:val="18"/>
          <w:szCs w:val="18"/>
        </w:rPr>
        <w:t xml:space="preserve"> PODPISEM OSOBISTYM  </w:t>
      </w:r>
    </w:p>
    <w:p w14:paraId="2D043ABF" w14:textId="10A8A2DD" w:rsidR="00ED21B3" w:rsidRPr="00DD5DF6" w:rsidRDefault="00ED21B3" w:rsidP="00ED21B3">
      <w:pPr>
        <w:spacing w:line="276" w:lineRule="auto"/>
        <w:ind w:left="4956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                                 </w:t>
      </w:r>
      <w:r w:rsidR="0084318D">
        <w:rPr>
          <w:i/>
          <w:sz w:val="18"/>
          <w:szCs w:val="18"/>
        </w:rPr>
        <w:t xml:space="preserve">             </w:t>
      </w:r>
      <w:r w:rsidRPr="00DD5DF6">
        <w:rPr>
          <w:i/>
          <w:sz w:val="18"/>
          <w:szCs w:val="18"/>
        </w:rPr>
        <w:t>LUB</w:t>
      </w:r>
    </w:p>
    <w:p w14:paraId="164E6EC2" w14:textId="083CD9A4" w:rsidR="00ED21B3" w:rsidRPr="00DD5DF6" w:rsidRDefault="00ED21B3" w:rsidP="00ED21B3">
      <w:pPr>
        <w:spacing w:line="276" w:lineRule="auto"/>
        <w:ind w:left="4956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               </w:t>
      </w:r>
      <w:r w:rsidR="0084318D">
        <w:rPr>
          <w:i/>
          <w:sz w:val="18"/>
          <w:szCs w:val="18"/>
        </w:rPr>
        <w:t xml:space="preserve">             </w:t>
      </w:r>
      <w:r w:rsidRPr="00DD5DF6">
        <w:rPr>
          <w:i/>
          <w:sz w:val="18"/>
          <w:szCs w:val="18"/>
        </w:rPr>
        <w:t>PODPISEM ZAUFANYM</w:t>
      </w:r>
    </w:p>
    <w:p w14:paraId="59FBB2E2" w14:textId="77777777" w:rsidR="00425DD9" w:rsidRPr="001555DB" w:rsidRDefault="00425DD9" w:rsidP="00FA7150">
      <w:pPr>
        <w:ind w:left="-567" w:right="-428"/>
        <w:rPr>
          <w:sz w:val="24"/>
        </w:rPr>
      </w:pPr>
    </w:p>
    <w:p w14:paraId="17F0D943" w14:textId="77777777" w:rsidR="0084318D" w:rsidRDefault="0084318D" w:rsidP="0084318D">
      <w:pPr>
        <w:ind w:right="-428"/>
        <w:jc w:val="both"/>
        <w:rPr>
          <w:sz w:val="18"/>
          <w:szCs w:val="18"/>
        </w:rPr>
      </w:pPr>
    </w:p>
    <w:p w14:paraId="59E55E64" w14:textId="77777777" w:rsidR="0084318D" w:rsidRDefault="0084318D" w:rsidP="0084318D">
      <w:pPr>
        <w:ind w:right="-428"/>
        <w:jc w:val="both"/>
        <w:rPr>
          <w:sz w:val="18"/>
          <w:szCs w:val="18"/>
        </w:rPr>
      </w:pPr>
    </w:p>
    <w:p w14:paraId="23DC8F3C" w14:textId="77777777" w:rsidR="0084318D" w:rsidRPr="0084318D" w:rsidRDefault="0084318D" w:rsidP="0084318D">
      <w:pPr>
        <w:ind w:right="-428"/>
        <w:jc w:val="both"/>
        <w:rPr>
          <w:sz w:val="18"/>
          <w:szCs w:val="18"/>
        </w:rPr>
      </w:pPr>
    </w:p>
    <w:sectPr w:rsidR="0084318D" w:rsidRPr="0084318D" w:rsidSect="00813709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D12BEC" w14:textId="77777777" w:rsidR="00FC14AA" w:rsidRDefault="00FC14AA">
      <w:r>
        <w:separator/>
      </w:r>
    </w:p>
  </w:endnote>
  <w:endnote w:type="continuationSeparator" w:id="0">
    <w:p w14:paraId="6576CF4C" w14:textId="77777777" w:rsidR="00FC14AA" w:rsidRDefault="00FC1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8BFE02" w14:textId="77777777" w:rsidR="00EF0FC8" w:rsidRDefault="00FF61B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9C7B67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71BE14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B110FD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E59327" w14:textId="77777777" w:rsidR="00EF0FC8" w:rsidRDefault="00EF0FC8">
    <w:pPr>
      <w:pStyle w:val="Stopka"/>
      <w:tabs>
        <w:tab w:val="clear" w:pos="4536"/>
      </w:tabs>
      <w:jc w:val="center"/>
    </w:pPr>
  </w:p>
  <w:p w14:paraId="2D4AFF7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FF61B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F61B0">
      <w:rPr>
        <w:rStyle w:val="Numerstrony"/>
      </w:rPr>
      <w:fldChar w:fldCharType="separate"/>
    </w:r>
    <w:r>
      <w:rPr>
        <w:rStyle w:val="Numerstrony"/>
        <w:noProof/>
      </w:rPr>
      <w:t>1</w:t>
    </w:r>
    <w:r w:rsidR="00FF61B0">
      <w:rPr>
        <w:rStyle w:val="Numerstrony"/>
      </w:rPr>
      <w:fldChar w:fldCharType="end"/>
    </w:r>
    <w:r>
      <w:rPr>
        <w:rStyle w:val="Numerstrony"/>
      </w:rPr>
      <w:t>/</w:t>
    </w:r>
    <w:r w:rsidR="00FF61B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F61B0">
      <w:rPr>
        <w:rStyle w:val="Numerstrony"/>
      </w:rPr>
      <w:fldChar w:fldCharType="separate"/>
    </w:r>
    <w:r w:rsidR="00ED21B3">
      <w:rPr>
        <w:rStyle w:val="Numerstrony"/>
        <w:noProof/>
      </w:rPr>
      <w:t>1</w:t>
    </w:r>
    <w:r w:rsidR="00FF61B0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831106" w14:textId="77777777" w:rsidR="00FC14AA" w:rsidRDefault="00FC14AA">
      <w:r>
        <w:separator/>
      </w:r>
    </w:p>
  </w:footnote>
  <w:footnote w:type="continuationSeparator" w:id="0">
    <w:p w14:paraId="6912672E" w14:textId="77777777" w:rsidR="00FC14AA" w:rsidRDefault="00FC14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BDDB2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7C3F9B"/>
    <w:multiLevelType w:val="hybridMultilevel"/>
    <w:tmpl w:val="881053CC"/>
    <w:lvl w:ilvl="0" w:tplc="D05CF69C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2008752718">
    <w:abstractNumId w:val="0"/>
  </w:num>
  <w:num w:numId="2" w16cid:durableId="9846274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EA3"/>
    <w:rsid w:val="0008415F"/>
    <w:rsid w:val="000A7EA3"/>
    <w:rsid w:val="001555DB"/>
    <w:rsid w:val="001D49D0"/>
    <w:rsid w:val="00282E2E"/>
    <w:rsid w:val="002C6B8F"/>
    <w:rsid w:val="002F1948"/>
    <w:rsid w:val="00300756"/>
    <w:rsid w:val="0031485A"/>
    <w:rsid w:val="00357BA7"/>
    <w:rsid w:val="00376E41"/>
    <w:rsid w:val="003D633B"/>
    <w:rsid w:val="00425DD9"/>
    <w:rsid w:val="00447F38"/>
    <w:rsid w:val="004B2A91"/>
    <w:rsid w:val="005C5B73"/>
    <w:rsid w:val="005D6952"/>
    <w:rsid w:val="006105E0"/>
    <w:rsid w:val="00621C8B"/>
    <w:rsid w:val="00664625"/>
    <w:rsid w:val="007066B5"/>
    <w:rsid w:val="00792635"/>
    <w:rsid w:val="007D0A63"/>
    <w:rsid w:val="00803B09"/>
    <w:rsid w:val="00813709"/>
    <w:rsid w:val="0084318D"/>
    <w:rsid w:val="008F50C0"/>
    <w:rsid w:val="0094416C"/>
    <w:rsid w:val="00982A22"/>
    <w:rsid w:val="00A43C8C"/>
    <w:rsid w:val="00A85506"/>
    <w:rsid w:val="00B055F8"/>
    <w:rsid w:val="00C07153"/>
    <w:rsid w:val="00C359FD"/>
    <w:rsid w:val="00C4580D"/>
    <w:rsid w:val="00CB2D9D"/>
    <w:rsid w:val="00D008F4"/>
    <w:rsid w:val="00D25B2A"/>
    <w:rsid w:val="00D51C5B"/>
    <w:rsid w:val="00D735F0"/>
    <w:rsid w:val="00E626D8"/>
    <w:rsid w:val="00E878EB"/>
    <w:rsid w:val="00ED21B3"/>
    <w:rsid w:val="00EF0FC8"/>
    <w:rsid w:val="00F133BA"/>
    <w:rsid w:val="00F41AB2"/>
    <w:rsid w:val="00F85E7E"/>
    <w:rsid w:val="00FA7150"/>
    <w:rsid w:val="00FC14AA"/>
    <w:rsid w:val="00FF6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B4A681"/>
  <w15:docId w15:val="{32FEEDF6-0FB1-4D5B-BA02-EB2AD4D6E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F1948"/>
  </w:style>
  <w:style w:type="paragraph" w:styleId="Nagwek1">
    <w:name w:val="heading 1"/>
    <w:basedOn w:val="Normalny"/>
    <w:next w:val="Normalny"/>
    <w:qFormat/>
    <w:rsid w:val="002F194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F1948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F19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F19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F1948"/>
  </w:style>
  <w:style w:type="character" w:styleId="Odwoaniedokomentarza">
    <w:name w:val="annotation reference"/>
    <w:semiHidden/>
    <w:rsid w:val="002F1948"/>
    <w:rPr>
      <w:sz w:val="16"/>
    </w:rPr>
  </w:style>
  <w:style w:type="paragraph" w:styleId="Tekstkomentarza">
    <w:name w:val="annotation text"/>
    <w:basedOn w:val="Normalny"/>
    <w:semiHidden/>
    <w:rsid w:val="002F1948"/>
  </w:style>
  <w:style w:type="paragraph" w:styleId="Tytu">
    <w:name w:val="Title"/>
    <w:basedOn w:val="Normalny"/>
    <w:qFormat/>
    <w:rsid w:val="002F1948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2F1948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F133BA"/>
    <w:pPr>
      <w:ind w:left="708"/>
    </w:pPr>
  </w:style>
  <w:style w:type="paragraph" w:styleId="Tekstdymka">
    <w:name w:val="Balloon Text"/>
    <w:basedOn w:val="Normalny"/>
    <w:link w:val="TekstdymkaZnak"/>
    <w:rsid w:val="00ED21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D21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50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Szpital</dc:creator>
  <cp:lastModifiedBy>Szpital Specjalistyczny w Chorzowie Specjalistyczny w Chorzowie</cp:lastModifiedBy>
  <cp:revision>5</cp:revision>
  <cp:lastPrinted>2022-12-06T08:12:00Z</cp:lastPrinted>
  <dcterms:created xsi:type="dcterms:W3CDTF">2023-11-28T09:12:00Z</dcterms:created>
  <dcterms:modified xsi:type="dcterms:W3CDTF">2024-11-22T08:01:00Z</dcterms:modified>
</cp:coreProperties>
</file>