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69A2D" w14:textId="77777777"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14:paraId="1AF563D3" w14:textId="77777777"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D93133" w:rsidRPr="00D93133">
        <w:rPr>
          <w:bCs/>
          <w:sz w:val="22"/>
          <w:szCs w:val="22"/>
        </w:rPr>
        <w:t>6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93133" w14:paraId="449FB48B" w14:textId="77777777" w:rsidTr="00AF7375">
        <w:tc>
          <w:tcPr>
            <w:tcW w:w="9104" w:type="dxa"/>
            <w:shd w:val="clear" w:color="auto" w:fill="auto"/>
          </w:tcPr>
          <w:p w14:paraId="53036753" w14:textId="77777777"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9B4B2F7" w14:textId="308B090F" w:rsidR="00D93133" w:rsidRPr="00B114E0" w:rsidRDefault="00175DC6" w:rsidP="00B114E0">
      <w:pPr>
        <w:jc w:val="center"/>
        <w:rPr>
          <w:rFonts w:ascii="Times New Roman" w:hAnsi="Times New Roman"/>
          <w:b/>
          <w:sz w:val="20"/>
          <w:szCs w:val="20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93133">
        <w:rPr>
          <w:rFonts w:ascii="Times New Roman" w:hAnsi="Times New Roman"/>
          <w:sz w:val="20"/>
          <w:szCs w:val="20"/>
        </w:rPr>
        <w:t>.</w:t>
      </w:r>
      <w:r w:rsidR="00DF0A4A" w:rsidRPr="00D93133">
        <w:rPr>
          <w:rFonts w:ascii="Times New Roman" w:hAnsi="Times New Roman"/>
          <w:b/>
          <w:sz w:val="20"/>
          <w:szCs w:val="20"/>
        </w:rPr>
        <w:t xml:space="preserve"> </w:t>
      </w:r>
      <w:r w:rsidR="00B114E0" w:rsidRPr="00B114E0">
        <w:rPr>
          <w:rFonts w:ascii="Times New Roman" w:hAnsi="Times New Roman"/>
          <w:b/>
          <w:sz w:val="20"/>
          <w:szCs w:val="20"/>
        </w:rPr>
        <w:t>dot. postępowania prowadzonego w trybie podstawowym na podstawie art. 275 pkt 1 w związku</w:t>
      </w:r>
      <w:r w:rsidR="00B114E0">
        <w:rPr>
          <w:rFonts w:ascii="Times New Roman" w:hAnsi="Times New Roman"/>
          <w:b/>
          <w:sz w:val="20"/>
          <w:szCs w:val="20"/>
        </w:rPr>
        <w:br/>
      </w:r>
      <w:r w:rsidR="00B114E0" w:rsidRPr="00B114E0">
        <w:rPr>
          <w:rFonts w:ascii="Times New Roman" w:hAnsi="Times New Roman"/>
          <w:b/>
          <w:sz w:val="20"/>
          <w:szCs w:val="20"/>
        </w:rPr>
        <w:t xml:space="preserve"> z art. 359 pkt 2 ustawy z dnia 11 września 2019 r. Prawo zamówień publicznych pn.: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D93133" w:rsidRPr="009C6D1D">
        <w:rPr>
          <w:rFonts w:ascii="Times New Roman" w:hAnsi="Times New Roman"/>
          <w:b/>
          <w:i/>
          <w:sz w:val="24"/>
          <w:szCs w:val="24"/>
        </w:rPr>
        <w:t>„</w:t>
      </w:r>
      <w:r w:rsidR="009C6D1D" w:rsidRPr="009C6D1D">
        <w:rPr>
          <w:rFonts w:ascii="Times New Roman" w:hAnsi="Times New Roman"/>
          <w:b/>
          <w:i/>
          <w:iCs/>
          <w:sz w:val="24"/>
          <w:szCs w:val="24"/>
        </w:rPr>
        <w:t xml:space="preserve">Usługa przygotowywania i dostarczania posiłków dla pacjentów Szpitala </w:t>
      </w:r>
      <w:r w:rsidR="009C6D1D">
        <w:rPr>
          <w:rFonts w:ascii="Times New Roman" w:hAnsi="Times New Roman"/>
          <w:b/>
          <w:i/>
          <w:iCs/>
          <w:sz w:val="24"/>
          <w:szCs w:val="24"/>
        </w:rPr>
        <w:br/>
      </w:r>
      <w:r w:rsidR="009C6D1D" w:rsidRPr="009C6D1D">
        <w:rPr>
          <w:rFonts w:ascii="Times New Roman" w:hAnsi="Times New Roman"/>
          <w:b/>
          <w:i/>
          <w:iCs/>
          <w:sz w:val="24"/>
          <w:szCs w:val="24"/>
        </w:rPr>
        <w:t>Specjalistycznego w Chorzowie</w:t>
      </w:r>
      <w:r w:rsidR="009C6D1D">
        <w:rPr>
          <w:rFonts w:ascii="Times New Roman" w:hAnsi="Times New Roman"/>
          <w:b/>
          <w:i/>
          <w:iCs/>
          <w:sz w:val="24"/>
          <w:szCs w:val="24"/>
        </w:rPr>
        <w:t>”</w:t>
      </w:r>
      <w:r w:rsidR="009C6D1D" w:rsidRPr="009C6D1D">
        <w:rPr>
          <w:rFonts w:ascii="Times New Roman" w:hAnsi="Times New Roman"/>
          <w:b/>
          <w:i/>
          <w:iCs/>
          <w:sz w:val="24"/>
          <w:szCs w:val="24"/>
        </w:rPr>
        <w:t>.</w:t>
      </w:r>
    </w:p>
    <w:p w14:paraId="74425357" w14:textId="4B7095D6" w:rsidR="005D2416" w:rsidRPr="00E9294F" w:rsidRDefault="005D2416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D2416">
        <w:rPr>
          <w:rFonts w:ascii="Times New Roman" w:eastAsia="Times New Roman" w:hAnsi="Times New Roman"/>
          <w:b/>
          <w:lang w:eastAsia="pl-PL"/>
        </w:rPr>
        <w:t>Znak sprawy:</w:t>
      </w:r>
      <w:r w:rsidRPr="00D93133">
        <w:rPr>
          <w:rFonts w:ascii="Times New Roman" w:eastAsia="Times New Roman" w:hAnsi="Times New Roman"/>
          <w:lang w:eastAsia="pl-PL"/>
        </w:rPr>
        <w:t xml:space="preserve"> </w:t>
      </w:r>
      <w:r w:rsidR="009C6D1D" w:rsidRPr="009C6D1D">
        <w:rPr>
          <w:rFonts w:ascii="Times New Roman" w:hAnsi="Times New Roman"/>
          <w:b/>
        </w:rPr>
        <w:t>TP/2</w:t>
      </w:r>
      <w:r w:rsidR="000747DC">
        <w:rPr>
          <w:rFonts w:ascii="Times New Roman" w:hAnsi="Times New Roman"/>
          <w:b/>
        </w:rPr>
        <w:t>52/C/24/24</w:t>
      </w:r>
    </w:p>
    <w:p w14:paraId="2F8437DA" w14:textId="10F82D7B"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 xml:space="preserve">na </w:t>
      </w:r>
      <w:r w:rsidR="009C6D1D" w:rsidRPr="00D93133">
        <w:rPr>
          <w:rFonts w:ascii="Times New Roman" w:hAnsi="Times New Roman"/>
        </w:rPr>
        <w:t>podstawie …….</w:t>
      </w:r>
      <w:r w:rsidR="00DF0A4A" w:rsidRPr="00D93133">
        <w:rPr>
          <w:rFonts w:ascii="Times New Roman" w:hAnsi="Times New Roman"/>
        </w:rPr>
        <w:t>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14:paraId="7E5F7AC9" w14:textId="6CDB56D4"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r w:rsidR="005D2416">
        <w:rPr>
          <w:rFonts w:ascii="Times New Roman" w:hAnsi="Times New Roman"/>
        </w:rPr>
        <w:t xml:space="preserve">t.j.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93133">
        <w:rPr>
          <w:rFonts w:ascii="Times New Roman" w:hAnsi="Times New Roman"/>
        </w:rPr>
        <w:t>U. poz. 202</w:t>
      </w:r>
      <w:r w:rsidR="000747DC">
        <w:rPr>
          <w:rFonts w:ascii="Times New Roman" w:hAnsi="Times New Roman"/>
        </w:rPr>
        <w:t>4</w:t>
      </w:r>
      <w:r w:rsidR="00D93133">
        <w:rPr>
          <w:rFonts w:ascii="Times New Roman" w:hAnsi="Times New Roman"/>
        </w:rPr>
        <w:t xml:space="preserve"> poz. </w:t>
      </w:r>
      <w:r w:rsidR="000747DC">
        <w:rPr>
          <w:rFonts w:ascii="Times New Roman" w:hAnsi="Times New Roman"/>
        </w:rPr>
        <w:t>1320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14:paraId="2FF673FF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14:paraId="1CCCC499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14:paraId="769ED594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14:paraId="46749137" w14:textId="77777777"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14:paraId="0DC5966C" w14:textId="5DCB8424" w:rsidR="00D93133" w:rsidRPr="009C6D1D" w:rsidRDefault="00DF0A4A" w:rsidP="009C6D1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D93133">
        <w:rPr>
          <w:rFonts w:ascii="Times New Roman" w:hAnsi="Times New Roman"/>
        </w:rPr>
        <w:t xml:space="preserve">na potrzeby wykonywania zamówienia </w:t>
      </w:r>
      <w:r w:rsidR="000747DC" w:rsidRPr="00D93133">
        <w:rPr>
          <w:rFonts w:ascii="Times New Roman" w:hAnsi="Times New Roman"/>
        </w:rPr>
        <w:t>pn</w:t>
      </w:r>
      <w:r w:rsidR="000747DC" w:rsidRPr="00D93133">
        <w:rPr>
          <w:rFonts w:ascii="Times New Roman" w:hAnsi="Times New Roman"/>
          <w:bCs/>
        </w:rPr>
        <w:t>.:</w:t>
      </w:r>
      <w:r w:rsidR="00D93133" w:rsidRPr="00D93133">
        <w:rPr>
          <w:rFonts w:ascii="Times New Roman" w:hAnsi="Times New Roman"/>
          <w:b/>
          <w:bCs/>
        </w:rPr>
        <w:t xml:space="preserve"> </w:t>
      </w:r>
      <w:r w:rsidR="009C6D1D" w:rsidRPr="009C6D1D">
        <w:rPr>
          <w:rFonts w:ascii="Times New Roman" w:hAnsi="Times New Roman"/>
          <w:b/>
        </w:rPr>
        <w:t>Usługa przygotowywania i dostarczania posiłków dla pacjentów Szpitala Specjalistycznego w Chorzowie.</w:t>
      </w:r>
    </w:p>
    <w:p w14:paraId="2416A169" w14:textId="77777777" w:rsidR="009C6D1D" w:rsidRDefault="009C6D1D" w:rsidP="00175DC6">
      <w:pPr>
        <w:pStyle w:val="Bezodstpw"/>
        <w:rPr>
          <w:rFonts w:ascii="Times New Roman" w:hAnsi="Times New Roman"/>
        </w:rPr>
      </w:pPr>
    </w:p>
    <w:p w14:paraId="702867F0" w14:textId="6A06DB44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</w:p>
    <w:p w14:paraId="59285B4F" w14:textId="27E25B46" w:rsidR="00DF0A4A" w:rsidRPr="00D93133" w:rsidRDefault="009C6D1D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 następujący sposób:</w:t>
      </w:r>
      <w:r w:rsidR="00DF0A4A" w:rsidRPr="00D93133">
        <w:rPr>
          <w:rFonts w:ascii="Times New Roman" w:hAnsi="Times New Roman"/>
          <w:color w:val="0070C0"/>
        </w:rPr>
        <w:t>…………………………………………………………………………</w:t>
      </w:r>
    </w:p>
    <w:p w14:paraId="7C43C455" w14:textId="77777777" w:rsidR="005D2416" w:rsidRDefault="005D2416" w:rsidP="00175DC6">
      <w:pPr>
        <w:pStyle w:val="Bezodstpw"/>
        <w:rPr>
          <w:rFonts w:ascii="Times New Roman" w:hAnsi="Times New Roman"/>
        </w:rPr>
      </w:pPr>
    </w:p>
    <w:p w14:paraId="4ECFDA87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14:paraId="16FF4B61" w14:textId="77777777"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separate"/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14:paraId="5AFB9603" w14:textId="77777777"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separate"/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14:paraId="00B6DFC3" w14:textId="5734A09E"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D93133" w:rsidRPr="005D2416">
        <w:rPr>
          <w:rFonts w:ascii="Times New Roman" w:hAnsi="Times New Roman"/>
        </w:rPr>
        <w:t>202</w:t>
      </w:r>
      <w:r w:rsidR="000747DC">
        <w:rPr>
          <w:rFonts w:ascii="Times New Roman" w:hAnsi="Times New Roman"/>
        </w:rPr>
        <w:t>4</w:t>
      </w:r>
      <w:r w:rsidRPr="005D2416">
        <w:rPr>
          <w:rFonts w:ascii="Times New Roman" w:hAnsi="Times New Roman"/>
        </w:rPr>
        <w:t xml:space="preserve">r. poz. </w:t>
      </w:r>
      <w:r w:rsidR="000747DC">
        <w:rPr>
          <w:rFonts w:ascii="Times New Roman" w:hAnsi="Times New Roman"/>
        </w:rPr>
        <w:t>1320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</w:t>
      </w:r>
      <w:r w:rsidR="009C6D1D" w:rsidRPr="005D2416">
        <w:rPr>
          <w:rFonts w:ascii="Times New Roman" w:hAnsi="Times New Roman"/>
        </w:rPr>
        <w:t>polega na</w:t>
      </w:r>
      <w:r w:rsidRPr="005D2416">
        <w:rPr>
          <w:rFonts w:ascii="Times New Roman" w:hAnsi="Times New Roman"/>
        </w:rPr>
        <w:t xml:space="preserve">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14:paraId="02B2FA2F" w14:textId="77777777"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14:paraId="27349559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2752461E" w14:textId="1E70B89C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</w:t>
      </w:r>
      <w:r w:rsidR="009C6D1D" w:rsidRPr="005D2416">
        <w:rPr>
          <w:rFonts w:ascii="Times New Roman" w:hAnsi="Times New Roman"/>
          <w:i/>
          <w:sz w:val="18"/>
          <w:szCs w:val="18"/>
        </w:rPr>
        <w:t>PODPISEM KWALIFIKOWANYM</w:t>
      </w:r>
      <w:r w:rsidRPr="005D2416">
        <w:rPr>
          <w:rFonts w:ascii="Times New Roman" w:hAnsi="Times New Roman"/>
          <w:i/>
          <w:sz w:val="18"/>
          <w:szCs w:val="18"/>
        </w:rPr>
        <w:t>)</w:t>
      </w:r>
    </w:p>
    <w:p w14:paraId="1A58C2BB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5A334940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14:paraId="7C8DFF1D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6E810267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14:paraId="664627D2" w14:textId="77777777"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14:paraId="2C728D9D" w14:textId="77777777"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41AF9035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073C28BC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29F361DB" w14:textId="77777777" w:rsidR="005D2416" w:rsidRPr="00D93133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78FDD2D1" w14:textId="77777777" w:rsidR="00B85956" w:rsidRPr="00D93133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3C8D87F9" w14:textId="77777777"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14:paraId="1CA6329A" w14:textId="38759FDE"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</w:t>
      </w:r>
      <w:r w:rsidR="009C6D1D" w:rsidRPr="00D93133">
        <w:rPr>
          <w:sz w:val="14"/>
          <w:szCs w:val="14"/>
        </w:rPr>
        <w:t>* proszę</w:t>
      </w:r>
      <w:r w:rsidRPr="00D93133">
        <w:rPr>
          <w:sz w:val="14"/>
          <w:szCs w:val="14"/>
        </w:rPr>
        <w:t xml:space="preserve">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BD678" w14:textId="77777777" w:rsidR="00F70F8C" w:rsidRDefault="00F70F8C" w:rsidP="00025386">
      <w:pPr>
        <w:spacing w:after="0" w:line="240" w:lineRule="auto"/>
      </w:pPr>
      <w:r>
        <w:separator/>
      </w:r>
    </w:p>
  </w:endnote>
  <w:endnote w:type="continuationSeparator" w:id="0">
    <w:p w14:paraId="3A18FF44" w14:textId="77777777" w:rsidR="00F70F8C" w:rsidRDefault="00F70F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F24DD0" w14:textId="77777777" w:rsidR="00F70F8C" w:rsidRDefault="00F70F8C" w:rsidP="00025386">
      <w:pPr>
        <w:spacing w:after="0" w:line="240" w:lineRule="auto"/>
      </w:pPr>
      <w:r>
        <w:separator/>
      </w:r>
    </w:p>
  </w:footnote>
  <w:footnote w:type="continuationSeparator" w:id="0">
    <w:p w14:paraId="6A1B5330" w14:textId="77777777" w:rsidR="00F70F8C" w:rsidRDefault="00F70F8C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813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96"/>
    <w:rsid w:val="00025386"/>
    <w:rsid w:val="000423B9"/>
    <w:rsid w:val="000747DC"/>
    <w:rsid w:val="00084786"/>
    <w:rsid w:val="000F189F"/>
    <w:rsid w:val="0012556B"/>
    <w:rsid w:val="00130B09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D68CD"/>
    <w:rsid w:val="0033040A"/>
    <w:rsid w:val="003628A5"/>
    <w:rsid w:val="003905CF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624D8"/>
    <w:rsid w:val="00593960"/>
    <w:rsid w:val="005D2416"/>
    <w:rsid w:val="00620476"/>
    <w:rsid w:val="00657A47"/>
    <w:rsid w:val="00692529"/>
    <w:rsid w:val="006A58D8"/>
    <w:rsid w:val="00745A44"/>
    <w:rsid w:val="00763921"/>
    <w:rsid w:val="007666D6"/>
    <w:rsid w:val="007928BD"/>
    <w:rsid w:val="007B2B21"/>
    <w:rsid w:val="007E2510"/>
    <w:rsid w:val="00824D73"/>
    <w:rsid w:val="00830970"/>
    <w:rsid w:val="00866EA5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C6D1D"/>
    <w:rsid w:val="009E731D"/>
    <w:rsid w:val="00A35985"/>
    <w:rsid w:val="00A56A6F"/>
    <w:rsid w:val="00A82F5E"/>
    <w:rsid w:val="00A86C90"/>
    <w:rsid w:val="00A87380"/>
    <w:rsid w:val="00A900CD"/>
    <w:rsid w:val="00A94D91"/>
    <w:rsid w:val="00AF7375"/>
    <w:rsid w:val="00B114E0"/>
    <w:rsid w:val="00B77707"/>
    <w:rsid w:val="00B818C9"/>
    <w:rsid w:val="00B85956"/>
    <w:rsid w:val="00BB4C2C"/>
    <w:rsid w:val="00BC7961"/>
    <w:rsid w:val="00BE3BCE"/>
    <w:rsid w:val="00C33CAB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87A"/>
    <w:rsid w:val="00DC652A"/>
    <w:rsid w:val="00DD65E6"/>
    <w:rsid w:val="00DE3B21"/>
    <w:rsid w:val="00DE73DD"/>
    <w:rsid w:val="00DF0A4A"/>
    <w:rsid w:val="00E2427D"/>
    <w:rsid w:val="00E27ABB"/>
    <w:rsid w:val="00E67109"/>
    <w:rsid w:val="00E86D3B"/>
    <w:rsid w:val="00EE7C6E"/>
    <w:rsid w:val="00EF3368"/>
    <w:rsid w:val="00F15AED"/>
    <w:rsid w:val="00F334B4"/>
    <w:rsid w:val="00F64096"/>
    <w:rsid w:val="00F70F8C"/>
    <w:rsid w:val="00F82D72"/>
    <w:rsid w:val="00FB7BA7"/>
    <w:rsid w:val="00FD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FC6E7"/>
  <w15:docId w15:val="{374F9457-FC11-4892-8C96-3FE32C9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2022-06-28T05:27:00Z</cp:lastPrinted>
  <dcterms:created xsi:type="dcterms:W3CDTF">2023-11-28T08:33:00Z</dcterms:created>
  <dcterms:modified xsi:type="dcterms:W3CDTF">2024-11-22T08:02:00Z</dcterms:modified>
</cp:coreProperties>
</file>