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6D883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D568950" w14:textId="77777777" w:rsidR="005103B9" w:rsidRPr="00E9294F" w:rsidRDefault="006676AE" w:rsidP="00E27F79">
      <w:pPr>
        <w:pStyle w:val="Nagwek4"/>
        <w:rPr>
          <w:bCs/>
          <w:sz w:val="22"/>
          <w:szCs w:val="22"/>
        </w:rPr>
      </w:pPr>
      <w:r w:rsidRPr="00E9294F">
        <w:rPr>
          <w:bCs/>
          <w:sz w:val="22"/>
          <w:szCs w:val="22"/>
        </w:rPr>
        <w:t xml:space="preserve">Załącznik nr </w:t>
      </w:r>
      <w:r w:rsidR="00E9294F" w:rsidRPr="00E9294F">
        <w:rPr>
          <w:bCs/>
          <w:sz w:val="22"/>
          <w:szCs w:val="22"/>
        </w:rPr>
        <w:t>3</w:t>
      </w:r>
      <w:r w:rsidR="00B36ABD" w:rsidRPr="00E9294F">
        <w:rPr>
          <w:bCs/>
          <w:sz w:val="22"/>
          <w:szCs w:val="22"/>
        </w:rPr>
        <w:t xml:space="preserve"> do SWZ</w:t>
      </w:r>
    </w:p>
    <w:p w14:paraId="4BDE759D" w14:textId="6E2F362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3FB0" w:rsidRPr="008A3FB0">
        <w:rPr>
          <w:rFonts w:ascii="Times New Roman" w:hAnsi="Times New Roman"/>
          <w:b/>
          <w:sz w:val="24"/>
          <w:szCs w:val="24"/>
        </w:rPr>
        <w:t>TP/2</w:t>
      </w:r>
      <w:r w:rsidR="006A4B32">
        <w:rPr>
          <w:rFonts w:ascii="Times New Roman" w:hAnsi="Times New Roman"/>
          <w:b/>
          <w:sz w:val="24"/>
          <w:szCs w:val="24"/>
        </w:rPr>
        <w:t>52/C/24/24</w:t>
      </w:r>
    </w:p>
    <w:p w14:paraId="3052E0AD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682221D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7963A77F" w14:textId="77777777"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9294F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7F1DA1CD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2ED5409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61CACB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1AAE9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BA9977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424E00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5B2B20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3646F5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F102A4F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A33DA0A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3226654A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52407418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DB29AFB" w14:textId="4BFF0F55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687E62">
              <w:rPr>
                <w:rFonts w:ascii="Times New Roman" w:hAnsi="Times New Roman"/>
              </w:rPr>
              <w:t>z 20</w:t>
            </w:r>
            <w:r w:rsidR="006A4B32">
              <w:rPr>
                <w:rFonts w:ascii="Times New Roman" w:hAnsi="Times New Roman"/>
              </w:rPr>
              <w:t>24</w:t>
            </w:r>
            <w:r w:rsidR="008A3FB0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A4B32">
              <w:rPr>
                <w:rFonts w:ascii="Times New Roman" w:hAnsi="Times New Roman"/>
              </w:rPr>
              <w:t>1320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F055FE" w14:textId="77777777" w:rsidR="00574A32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7A1FBDB2" w14:textId="77777777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2EBD605C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608A6BF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F19F38" w14:textId="29F1E4CE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3864E2" w:rsidRPr="003864E2">
        <w:rPr>
          <w:rFonts w:ascii="Times New Roman" w:hAnsi="Times New Roman"/>
        </w:rPr>
        <w:t xml:space="preserve">w trybie podstawowym na podstawie art. 275 pkt 1 w związku z art. 359 pkt 2 ustawy z dnia 11 września 2019 r. Prawo zamówień publicznych </w:t>
      </w:r>
      <w:r w:rsidR="005434B3" w:rsidRPr="00F90CD1">
        <w:rPr>
          <w:rFonts w:ascii="Times New Roman" w:hAnsi="Times New Roman"/>
        </w:rPr>
        <w:t xml:space="preserve">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C064AC2" w14:textId="617F0038" w:rsidR="008A3FB0" w:rsidRPr="008A3FB0" w:rsidRDefault="00574A32" w:rsidP="006A4B32">
      <w:pPr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E9294F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8A3FB0" w:rsidRPr="008A3FB0">
        <w:rPr>
          <w:rFonts w:ascii="Times New Roman" w:hAnsi="Times New Roman"/>
          <w:b/>
          <w:i/>
          <w:iCs/>
          <w:sz w:val="24"/>
          <w:szCs w:val="24"/>
        </w:rPr>
        <w:t>Usługa przygotowywania i dostarczania posiłków dla pacjentów Szpitala Specjalistycznego w Chorzowie.</w:t>
      </w:r>
    </w:p>
    <w:p w14:paraId="2E2A2375" w14:textId="77777777" w:rsidR="001561D2" w:rsidRDefault="001561D2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14:paraId="3DDB616E" w14:textId="77777777" w:rsidR="006A4B32" w:rsidRPr="00232DF0" w:rsidRDefault="006A4B32" w:rsidP="006A4B32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2435956D" w14:textId="77777777" w:rsidR="006A4B32" w:rsidRPr="001218CE" w:rsidRDefault="006A4B32" w:rsidP="006A4B32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podstawie art. 108 ust 1</w:t>
      </w:r>
      <w:r>
        <w:rPr>
          <w:rFonts w:ascii="Times New Roman" w:hAnsi="Times New Roman"/>
          <w:bCs/>
          <w:iCs/>
        </w:rPr>
        <w:t>.</w:t>
      </w:r>
    </w:p>
    <w:p w14:paraId="36B2469F" w14:textId="77777777" w:rsidR="006A4B32" w:rsidRPr="00E44D5D" w:rsidRDefault="006A4B32" w:rsidP="006A4B32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704C1B4C" w14:textId="77777777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>(podać mającą zastosowanie podstawę wykluczenia z art. 108 ust. 1)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32C03523" w14:textId="77777777" w:rsidR="006A4B32" w:rsidRPr="00145C4B" w:rsidRDefault="006A4B32" w:rsidP="006A4B32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12C34361" w14:textId="77777777" w:rsidR="006A4B32" w:rsidRPr="00023477" w:rsidRDefault="006A4B32" w:rsidP="006A4B3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1CF1999" w14:textId="77777777" w:rsidR="006A4B32" w:rsidRPr="006A4B32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6A4B32">
        <w:rPr>
          <w:rFonts w:ascii="Times New Roman" w:hAnsi="Times New Roman"/>
          <w:b/>
          <w:i/>
          <w:u w:val="single"/>
        </w:rPr>
        <w:t>Oświadczam, że spełniam, określone przez Zamawiającego, warunki udziału w postępowaniu opisane w:</w:t>
      </w:r>
    </w:p>
    <w:p w14:paraId="2115B982" w14:textId="77777777" w:rsidR="006A4B32" w:rsidRPr="009C4601" w:rsidRDefault="006A4B32" w:rsidP="006A4B32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pkt. 7.2 pkt. 2 -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597A692C" w14:textId="77777777" w:rsidR="006A4B32" w:rsidRPr="009C4601" w:rsidRDefault="006A4B32" w:rsidP="006A4B32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lastRenderedPageBreak/>
        <w:t xml:space="preserve">rozdziale 7 pkt. 7.2 pkt. 3 -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4821989F" w14:textId="77777777" w:rsidR="006A4B32" w:rsidRPr="009C4601" w:rsidRDefault="006A4B32" w:rsidP="006A4B32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pkt. 7.2 pkt. 4 -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separate"/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14:paraId="4BE8EB38" w14:textId="77777777" w:rsidR="006A4B32" w:rsidRPr="00426915" w:rsidRDefault="006A4B32" w:rsidP="006A4B32">
      <w:pPr>
        <w:spacing w:after="0" w:line="360" w:lineRule="auto"/>
        <w:jc w:val="both"/>
        <w:rPr>
          <w:rFonts w:ascii="Times New Roman" w:hAnsi="Times New Roman"/>
        </w:rPr>
      </w:pPr>
    </w:p>
    <w:p w14:paraId="4194ACEB" w14:textId="77777777" w:rsidR="006A4B32" w:rsidRPr="001C149F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14:paraId="7FBA8A96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14:paraId="326386D1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 </w:t>
      </w:r>
      <w:r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14:paraId="2F37D02D" w14:textId="77777777" w:rsidR="006A4B32" w:rsidRPr="00C43D41" w:rsidRDefault="006A4B32" w:rsidP="006A4B32">
      <w:pPr>
        <w:spacing w:line="360" w:lineRule="auto"/>
        <w:ind w:firstLine="360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Pr="00C43D41">
        <w:rPr>
          <w:rFonts w:ascii="Times New Roman" w:hAnsi="Times New Roman"/>
          <w:sz w:val="20"/>
          <w:szCs w:val="20"/>
        </w:rPr>
        <w:t xml:space="preserve"> </w:t>
      </w:r>
      <w:r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14:paraId="0EF68168" w14:textId="77777777" w:rsidR="006A4B32" w:rsidRDefault="006A4B32" w:rsidP="006A4B32">
      <w:pPr>
        <w:pStyle w:val="Akapitzlist"/>
        <w:spacing w:after="0" w:line="276" w:lineRule="auto"/>
        <w:ind w:left="283"/>
        <w:jc w:val="both"/>
        <w:rPr>
          <w:rFonts w:ascii="Times New Roman" w:hAnsi="Times New Roman"/>
        </w:rPr>
      </w:pPr>
    </w:p>
    <w:p w14:paraId="67FC9489" w14:textId="5C0034CD" w:rsidR="006A4B32" w:rsidRPr="00145C4B" w:rsidRDefault="006A4B32" w:rsidP="006A4B32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</w:t>
      </w:r>
      <w:r>
        <w:rPr>
          <w:rFonts w:ascii="Times New Roman" w:hAnsi="Times New Roman"/>
        </w:rPr>
        <w:t>4</w:t>
      </w:r>
      <w:r w:rsidRPr="00145C4B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507</w:t>
      </w:r>
      <w:r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5FDB43BA" w14:textId="77777777" w:rsidR="006A4B32" w:rsidRPr="00D81E67" w:rsidRDefault="006A4B32" w:rsidP="006A4B32">
      <w:pPr>
        <w:spacing w:after="240" w:line="276" w:lineRule="auto"/>
        <w:jc w:val="both"/>
        <w:rPr>
          <w:rFonts w:ascii="Times New Roman" w:hAnsi="Times New Roman"/>
        </w:rPr>
      </w:pPr>
    </w:p>
    <w:p w14:paraId="79C22F5A" w14:textId="77777777" w:rsidR="006A4B32" w:rsidRPr="00F50B93" w:rsidRDefault="006A4B32" w:rsidP="006A4B32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99F8868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………………. r. </w:t>
      </w:r>
    </w:p>
    <w:p w14:paraId="6840C93B" w14:textId="77777777" w:rsidR="006A4B32" w:rsidRDefault="006A4B32" w:rsidP="006A4B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C7B380" w14:textId="77777777" w:rsidR="006A4B32" w:rsidRDefault="006A4B32" w:rsidP="001561D2">
      <w:pPr>
        <w:spacing w:after="0" w:line="276" w:lineRule="auto"/>
        <w:jc w:val="both"/>
        <w:rPr>
          <w:rFonts w:ascii="Times New Roman" w:hAnsi="Times New Roman"/>
        </w:rPr>
      </w:pPr>
    </w:p>
    <w:p w14:paraId="049DF663" w14:textId="77777777"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3B01F527" w14:textId="77777777" w:rsidR="00E9294F" w:rsidRDefault="00E9294F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5526B40E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48D66396" w14:textId="73468221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(</w:t>
      </w:r>
      <w:r w:rsidR="008A3FB0" w:rsidRPr="00DD5DF6">
        <w:rPr>
          <w:rFonts w:ascii="Times New Roman" w:hAnsi="Times New Roman"/>
          <w:i/>
          <w:sz w:val="18"/>
          <w:szCs w:val="18"/>
        </w:rPr>
        <w:t>PODPISEM KWALIFIKOWANYM</w:t>
      </w:r>
      <w:r w:rsidRPr="00DD5DF6">
        <w:rPr>
          <w:rFonts w:ascii="Times New Roman" w:hAnsi="Times New Roman"/>
          <w:i/>
          <w:sz w:val="18"/>
          <w:szCs w:val="18"/>
        </w:rPr>
        <w:t>)</w:t>
      </w:r>
    </w:p>
    <w:p w14:paraId="63B75DE9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0C9AAD7B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</w:t>
      </w:r>
      <w:r w:rsidRPr="00DD5DF6">
        <w:rPr>
          <w:rFonts w:ascii="Times New Roman" w:hAnsi="Times New Roman"/>
          <w:i/>
          <w:sz w:val="18"/>
          <w:szCs w:val="18"/>
        </w:rPr>
        <w:t xml:space="preserve"> PODPISEM OSOBISTYM  </w:t>
      </w:r>
    </w:p>
    <w:p w14:paraId="24FE0880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                        </w:t>
      </w:r>
      <w:r w:rsidRPr="00DD5DF6">
        <w:rPr>
          <w:rFonts w:ascii="Times New Roman" w:hAnsi="Times New Roman"/>
          <w:i/>
          <w:sz w:val="18"/>
          <w:szCs w:val="18"/>
        </w:rPr>
        <w:t xml:space="preserve">  LUB</w:t>
      </w:r>
    </w:p>
    <w:p w14:paraId="4098CE8C" w14:textId="77777777" w:rsidR="00F56BEB" w:rsidRPr="00DD5DF6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DD5DF6">
        <w:rPr>
          <w:rFonts w:ascii="Times New Roman" w:hAnsi="Times New Roman"/>
          <w:i/>
          <w:sz w:val="18"/>
          <w:szCs w:val="18"/>
        </w:rPr>
        <w:t xml:space="preserve">         </w:t>
      </w:r>
      <w:r w:rsidR="00200B79" w:rsidRPr="00DD5DF6">
        <w:rPr>
          <w:rFonts w:ascii="Times New Roman" w:hAnsi="Times New Roman"/>
          <w:i/>
          <w:sz w:val="18"/>
          <w:szCs w:val="18"/>
        </w:rPr>
        <w:t xml:space="preserve">    </w:t>
      </w:r>
      <w:r w:rsidRPr="00DD5DF6">
        <w:rPr>
          <w:rFonts w:ascii="Times New Roman" w:hAnsi="Times New Roman"/>
          <w:i/>
          <w:sz w:val="18"/>
          <w:szCs w:val="18"/>
        </w:rPr>
        <w:t xml:space="preserve">  PODPISEM ZAUFANYM</w:t>
      </w:r>
    </w:p>
    <w:p w14:paraId="4138A59B" w14:textId="77777777"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89A0B" w14:textId="77777777" w:rsidR="0069055F" w:rsidRDefault="0069055F" w:rsidP="0038231F">
      <w:pPr>
        <w:spacing w:after="0" w:line="240" w:lineRule="auto"/>
      </w:pPr>
      <w:r>
        <w:separator/>
      </w:r>
    </w:p>
  </w:endnote>
  <w:endnote w:type="continuationSeparator" w:id="0">
    <w:p w14:paraId="0D036FD8" w14:textId="77777777" w:rsidR="0069055F" w:rsidRDefault="006905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037EA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EABD5" w14:textId="77777777" w:rsidR="00F8042D" w:rsidRDefault="00F8042D">
    <w:pPr>
      <w:pStyle w:val="Stopka"/>
      <w:jc w:val="right"/>
    </w:pPr>
    <w:r>
      <w:t xml:space="preserve">Strona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  <w:r>
      <w:t xml:space="preserve"> z </w:t>
    </w:r>
    <w:r w:rsidR="00E5230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230A">
      <w:rPr>
        <w:b/>
        <w:bCs/>
        <w:sz w:val="24"/>
        <w:szCs w:val="24"/>
      </w:rPr>
      <w:fldChar w:fldCharType="separate"/>
    </w:r>
    <w:r w:rsidR="00DD5DF6">
      <w:rPr>
        <w:b/>
        <w:bCs/>
        <w:noProof/>
      </w:rPr>
      <w:t>2</w:t>
    </w:r>
    <w:r w:rsidR="00E5230A">
      <w:rPr>
        <w:b/>
        <w:bCs/>
        <w:sz w:val="24"/>
        <w:szCs w:val="24"/>
      </w:rPr>
      <w:fldChar w:fldCharType="end"/>
    </w:r>
  </w:p>
  <w:p w14:paraId="1E22BD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46B7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5C2C3" w14:textId="77777777" w:rsidR="0069055F" w:rsidRDefault="0069055F" w:rsidP="0038231F">
      <w:pPr>
        <w:spacing w:after="0" w:line="240" w:lineRule="auto"/>
      </w:pPr>
      <w:r>
        <w:separator/>
      </w:r>
    </w:p>
  </w:footnote>
  <w:footnote w:type="continuationSeparator" w:id="0">
    <w:p w14:paraId="6FB94BBE" w14:textId="77777777" w:rsidR="0069055F" w:rsidRDefault="0069055F" w:rsidP="0038231F">
      <w:pPr>
        <w:spacing w:after="0" w:line="240" w:lineRule="auto"/>
      </w:pPr>
      <w:r>
        <w:continuationSeparator/>
      </w:r>
    </w:p>
  </w:footnote>
  <w:footnote w:id="1">
    <w:p w14:paraId="55BFD0B5" w14:textId="77777777" w:rsidR="006A4B32" w:rsidRPr="006D6307" w:rsidRDefault="006A4B32" w:rsidP="006A4B3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AB682C6" w14:textId="77777777" w:rsidR="006A4B32" w:rsidRPr="006D6307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C3C9AA" w14:textId="77777777" w:rsidR="006A4B32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201C292B" w14:textId="77777777" w:rsidR="006A4B32" w:rsidRDefault="006A4B32" w:rsidP="006A4B3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D92D6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3F727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B4CD3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8886724">
    <w:abstractNumId w:val="11"/>
  </w:num>
  <w:num w:numId="2" w16cid:durableId="297494275">
    <w:abstractNumId w:val="0"/>
  </w:num>
  <w:num w:numId="3" w16cid:durableId="723411999">
    <w:abstractNumId w:val="10"/>
  </w:num>
  <w:num w:numId="4" w16cid:durableId="497185772">
    <w:abstractNumId w:val="13"/>
  </w:num>
  <w:num w:numId="5" w16cid:durableId="53896603">
    <w:abstractNumId w:val="12"/>
  </w:num>
  <w:num w:numId="6" w16cid:durableId="1768235626">
    <w:abstractNumId w:val="9"/>
  </w:num>
  <w:num w:numId="7" w16cid:durableId="215707809">
    <w:abstractNumId w:val="1"/>
  </w:num>
  <w:num w:numId="8" w16cid:durableId="777067700">
    <w:abstractNumId w:val="4"/>
  </w:num>
  <w:num w:numId="9" w16cid:durableId="1517882513">
    <w:abstractNumId w:val="2"/>
  </w:num>
  <w:num w:numId="10" w16cid:durableId="132795608">
    <w:abstractNumId w:val="7"/>
  </w:num>
  <w:num w:numId="11" w16cid:durableId="191767744">
    <w:abstractNumId w:val="3"/>
  </w:num>
  <w:num w:numId="12" w16cid:durableId="2135754996">
    <w:abstractNumId w:val="14"/>
  </w:num>
  <w:num w:numId="13" w16cid:durableId="1019887319">
    <w:abstractNumId w:val="6"/>
  </w:num>
  <w:num w:numId="14" w16cid:durableId="8953603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17B8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561D2"/>
    <w:rsid w:val="00160A7A"/>
    <w:rsid w:val="001902D2"/>
    <w:rsid w:val="001A43EB"/>
    <w:rsid w:val="001C149F"/>
    <w:rsid w:val="001C6945"/>
    <w:rsid w:val="001D0434"/>
    <w:rsid w:val="001D201E"/>
    <w:rsid w:val="001D452C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65713"/>
    <w:rsid w:val="00284368"/>
    <w:rsid w:val="00290B01"/>
    <w:rsid w:val="00292198"/>
    <w:rsid w:val="002B2AD9"/>
    <w:rsid w:val="002C1C7B"/>
    <w:rsid w:val="002C4137"/>
    <w:rsid w:val="002C4948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864E2"/>
    <w:rsid w:val="003B2070"/>
    <w:rsid w:val="003B214C"/>
    <w:rsid w:val="003B7238"/>
    <w:rsid w:val="003C3B64"/>
    <w:rsid w:val="003E092A"/>
    <w:rsid w:val="003E6626"/>
    <w:rsid w:val="003F024C"/>
    <w:rsid w:val="003F5B81"/>
    <w:rsid w:val="0041202E"/>
    <w:rsid w:val="00426915"/>
    <w:rsid w:val="00432CDC"/>
    <w:rsid w:val="004334CC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A6DA6"/>
    <w:rsid w:val="004B3A44"/>
    <w:rsid w:val="004C4854"/>
    <w:rsid w:val="004D7E48"/>
    <w:rsid w:val="004F23F7"/>
    <w:rsid w:val="004F40EF"/>
    <w:rsid w:val="004F4BB0"/>
    <w:rsid w:val="005103B9"/>
    <w:rsid w:val="00512A1E"/>
    <w:rsid w:val="00520174"/>
    <w:rsid w:val="005434B3"/>
    <w:rsid w:val="005641F0"/>
    <w:rsid w:val="00574A32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87E62"/>
    <w:rsid w:val="0069055F"/>
    <w:rsid w:val="006A3A1F"/>
    <w:rsid w:val="006A4B32"/>
    <w:rsid w:val="006A52B6"/>
    <w:rsid w:val="006B36F0"/>
    <w:rsid w:val="006D52A2"/>
    <w:rsid w:val="006F0034"/>
    <w:rsid w:val="006F3D32"/>
    <w:rsid w:val="00710937"/>
    <w:rsid w:val="007118F0"/>
    <w:rsid w:val="0072560B"/>
    <w:rsid w:val="00727D69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16FC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63311"/>
    <w:rsid w:val="008757E1"/>
    <w:rsid w:val="00877495"/>
    <w:rsid w:val="00877B80"/>
    <w:rsid w:val="00892E48"/>
    <w:rsid w:val="008A3FB0"/>
    <w:rsid w:val="008C5709"/>
    <w:rsid w:val="008C6DF8"/>
    <w:rsid w:val="008D0487"/>
    <w:rsid w:val="008F3B4E"/>
    <w:rsid w:val="0091264E"/>
    <w:rsid w:val="009301A2"/>
    <w:rsid w:val="00933DD3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2DA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BC0622"/>
    <w:rsid w:val="00BC6C20"/>
    <w:rsid w:val="00C014B5"/>
    <w:rsid w:val="00C113BF"/>
    <w:rsid w:val="00C23265"/>
    <w:rsid w:val="00C4103F"/>
    <w:rsid w:val="00C43D41"/>
    <w:rsid w:val="00C57DEB"/>
    <w:rsid w:val="00C737A7"/>
    <w:rsid w:val="00C81012"/>
    <w:rsid w:val="00C909B9"/>
    <w:rsid w:val="00CC2682"/>
    <w:rsid w:val="00CD0851"/>
    <w:rsid w:val="00CD5F36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6228A"/>
    <w:rsid w:val="00D7532C"/>
    <w:rsid w:val="00DA6EC7"/>
    <w:rsid w:val="00DD146A"/>
    <w:rsid w:val="00DD3E9D"/>
    <w:rsid w:val="00DD5DF6"/>
    <w:rsid w:val="00E022A1"/>
    <w:rsid w:val="00E21B42"/>
    <w:rsid w:val="00E24546"/>
    <w:rsid w:val="00E27F79"/>
    <w:rsid w:val="00E309E9"/>
    <w:rsid w:val="00E31C06"/>
    <w:rsid w:val="00E33351"/>
    <w:rsid w:val="00E44E54"/>
    <w:rsid w:val="00E5230A"/>
    <w:rsid w:val="00E524F6"/>
    <w:rsid w:val="00E60C28"/>
    <w:rsid w:val="00E64482"/>
    <w:rsid w:val="00E65685"/>
    <w:rsid w:val="00E73190"/>
    <w:rsid w:val="00E73CEB"/>
    <w:rsid w:val="00E8178F"/>
    <w:rsid w:val="00E9294F"/>
    <w:rsid w:val="00E97CC0"/>
    <w:rsid w:val="00EB7CDE"/>
    <w:rsid w:val="00EE1FBF"/>
    <w:rsid w:val="00EE40F5"/>
    <w:rsid w:val="00EF74CA"/>
    <w:rsid w:val="00F04280"/>
    <w:rsid w:val="00F211EE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02B5D"/>
  <w15:docId w15:val="{A126396A-67E9-40C9-8743-3FD98A14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9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764F2-5728-4E3E-BC9F-A7C9FED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4</cp:revision>
  <cp:lastPrinted>2022-12-06T07:46:00Z</cp:lastPrinted>
  <dcterms:created xsi:type="dcterms:W3CDTF">2023-11-29T06:57:00Z</dcterms:created>
  <dcterms:modified xsi:type="dcterms:W3CDTF">2024-11-22T08:04:00Z</dcterms:modified>
</cp:coreProperties>
</file>