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01434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C5C2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C5C2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C5C2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C5C2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C5C2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C5C2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C5C2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C5C2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C5C2E" w:rsidRPr="007B107C" w:rsidTr="00B43FA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C5C2E" w:rsidRPr="007B107C" w:rsidRDefault="002C5C2E" w:rsidP="00B43FA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C5C2E" w:rsidRPr="007B107C" w:rsidRDefault="002C5C2E" w:rsidP="00B43FA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C5C2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C5C2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C5C2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C5C2E" w:rsidRPr="007B107C" w:rsidRDefault="002C5C2E" w:rsidP="00B43FA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C5C2E" w:rsidRPr="007B107C" w:rsidRDefault="002C5C2E" w:rsidP="00B43FA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C5C2E" w:rsidRPr="007B107C" w:rsidRDefault="002C5C2E" w:rsidP="00B43FA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C5C2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C5C2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bluz do sklepiku UMG "Kotwica"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C5C2E" w:rsidRPr="002C5C2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CRZP/167/2024/AZP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C5C2E" w:rsidRPr="002C5C2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5C2E" w:rsidRDefault="002C5C2E" w:rsidP="002C5C2E">
      <w:pPr>
        <w:spacing w:after="0" w:line="240" w:lineRule="auto"/>
      </w:pPr>
      <w:r>
        <w:separator/>
      </w:r>
    </w:p>
  </w:endnote>
  <w:endnote w:type="continuationSeparator" w:id="0">
    <w:p w:rsidR="002C5C2E" w:rsidRDefault="002C5C2E" w:rsidP="002C5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C2E" w:rsidRDefault="002C5C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C2E" w:rsidRDefault="002C5C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C2E" w:rsidRDefault="002C5C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5C2E" w:rsidRDefault="002C5C2E" w:rsidP="002C5C2E">
      <w:pPr>
        <w:spacing w:after="0" w:line="240" w:lineRule="auto"/>
      </w:pPr>
      <w:r>
        <w:separator/>
      </w:r>
    </w:p>
  </w:footnote>
  <w:footnote w:type="continuationSeparator" w:id="0">
    <w:p w:rsidR="002C5C2E" w:rsidRDefault="002C5C2E" w:rsidP="002C5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C2E" w:rsidRDefault="002C5C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C2E" w:rsidRDefault="002C5C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C2E" w:rsidRDefault="002C5C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C24"/>
    <w:rsid w:val="002621C4"/>
    <w:rsid w:val="002A4C24"/>
    <w:rsid w:val="002C5C2E"/>
    <w:rsid w:val="007B107C"/>
    <w:rsid w:val="007C7D43"/>
    <w:rsid w:val="00843802"/>
    <w:rsid w:val="008750B3"/>
    <w:rsid w:val="00C31816"/>
    <w:rsid w:val="00F0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3C1A289-C163-4BAF-8EF4-BEB12A62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5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5C2E"/>
  </w:style>
  <w:style w:type="paragraph" w:styleId="Stopka">
    <w:name w:val="footer"/>
    <w:basedOn w:val="Normalny"/>
    <w:link w:val="StopkaZnak"/>
    <w:uiPriority w:val="99"/>
    <w:unhideWhenUsed/>
    <w:rsid w:val="002C5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5C2E"/>
  </w:style>
  <w:style w:type="paragraph" w:styleId="Tekstdymka">
    <w:name w:val="Balloon Text"/>
    <w:basedOn w:val="Normalny"/>
    <w:link w:val="TekstdymkaZnak"/>
    <w:uiPriority w:val="99"/>
    <w:semiHidden/>
    <w:unhideWhenUsed/>
    <w:rsid w:val="00F01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14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2024-11-26T12:25:00Z</cp:lastPrinted>
  <dcterms:created xsi:type="dcterms:W3CDTF">2024-11-26T12:25:00Z</dcterms:created>
  <dcterms:modified xsi:type="dcterms:W3CDTF">2024-11-26T12:25:00Z</dcterms:modified>
</cp:coreProperties>
</file>