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335E5" w:rsidRPr="007335E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335E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335E5">
        <w:rPr>
          <w:rFonts w:ascii="Arial" w:hAnsi="Arial" w:cs="Arial"/>
        </w:rPr>
        <w:t>Politechnika Częstochowska</w:t>
      </w:r>
    </w:p>
    <w:p w:rsidR="006676AE" w:rsidRPr="0012157F" w:rsidRDefault="007335E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335E5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335E5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335E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335E5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335E5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335E5" w:rsidRPr="0012157F" w:rsidTr="00B47101">
        <w:tc>
          <w:tcPr>
            <w:tcW w:w="9104" w:type="dxa"/>
            <w:shd w:val="clear" w:color="auto" w:fill="D9D9D9"/>
          </w:tcPr>
          <w:p w:rsidR="007335E5" w:rsidRPr="0012157F" w:rsidRDefault="007335E5" w:rsidP="00B4710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335E5" w:rsidRPr="0012157F" w:rsidRDefault="007335E5" w:rsidP="00B4710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335E5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7335E5" w:rsidRPr="0012157F" w:rsidRDefault="007335E5" w:rsidP="00FA3C2A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7335E5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335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 maszyn pralniczych i suszących do obiektów Działu  Domów Studenckich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335E5" w:rsidRPr="00A2540E" w:rsidTr="00B47101">
        <w:tc>
          <w:tcPr>
            <w:tcW w:w="2269" w:type="dxa"/>
            <w:shd w:val="clear" w:color="auto" w:fill="auto"/>
          </w:tcPr>
          <w:p w:rsidR="007335E5" w:rsidRPr="00A2540E" w:rsidRDefault="007335E5" w:rsidP="00B471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335E5" w:rsidRPr="00A2540E" w:rsidRDefault="007335E5" w:rsidP="00B471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335E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RK-NZ.261.91.2024.AR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335E5" w:rsidRPr="007335E5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2D3" w:rsidRDefault="008152D3" w:rsidP="0038231F">
      <w:pPr>
        <w:spacing w:after="0" w:line="240" w:lineRule="auto"/>
      </w:pPr>
      <w:r>
        <w:separator/>
      </w:r>
    </w:p>
  </w:endnote>
  <w:endnote w:type="continuationSeparator" w:id="0">
    <w:p w:rsidR="008152D3" w:rsidRDefault="008152D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5E5" w:rsidRDefault="007335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3C2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3C2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5E5" w:rsidRDefault="007335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2D3" w:rsidRDefault="008152D3" w:rsidP="0038231F">
      <w:pPr>
        <w:spacing w:after="0" w:line="240" w:lineRule="auto"/>
      </w:pPr>
      <w:r>
        <w:separator/>
      </w:r>
    </w:p>
  </w:footnote>
  <w:footnote w:type="continuationSeparator" w:id="0">
    <w:p w:rsidR="008152D3" w:rsidRDefault="008152D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5E5" w:rsidRDefault="007335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5E5" w:rsidRDefault="007335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35E5" w:rsidRDefault="007335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52D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35E5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52D3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3C2A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2B5DD39-6439-4048-96ED-CD52DDF8E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3A6E6-6358-4F60-B227-7A90D23E1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389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2024-11-21T07:54:00Z</dcterms:created>
  <dcterms:modified xsi:type="dcterms:W3CDTF">2024-11-21T07:54:00Z</dcterms:modified>
</cp:coreProperties>
</file>