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8685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51B7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51B7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51B7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51B76" w:rsidRPr="007B107C" w:rsidTr="00FE7D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51B76" w:rsidRPr="007B107C" w:rsidRDefault="00B51B76" w:rsidP="00FE7DF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</w:t>
            </w:r>
            <w:bookmarkStart w:id="0" w:name="_GoBack"/>
            <w:bookmarkEnd w:id="0"/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AWCY</w:t>
            </w:r>
          </w:p>
          <w:p w:rsidR="00B51B76" w:rsidRPr="007B107C" w:rsidRDefault="00B51B76" w:rsidP="00FE7DF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B51B76" w:rsidRPr="007B107C" w:rsidRDefault="00B51B76" w:rsidP="00FE7DF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B51B76" w:rsidRPr="007B107C" w:rsidRDefault="00B51B76" w:rsidP="00FE7DF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51B76" w:rsidRPr="007B107C" w:rsidRDefault="00B51B76" w:rsidP="00FE7DF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51B7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Stanowisko badawczo-dydaktyczne do przetwarzania i materializacji modeli 3D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51B76"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CRZP/166/2024/AZP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51B76"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B76" w:rsidRDefault="00B51B76" w:rsidP="00B51B76">
      <w:pPr>
        <w:spacing w:after="0" w:line="240" w:lineRule="auto"/>
      </w:pPr>
      <w:r>
        <w:separator/>
      </w:r>
    </w:p>
  </w:endnote>
  <w:endnote w:type="continuationSeparator" w:id="0">
    <w:p w:rsidR="00B51B76" w:rsidRDefault="00B51B76" w:rsidP="00B5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B76" w:rsidRDefault="00B51B76" w:rsidP="00B51B76">
      <w:pPr>
        <w:spacing w:after="0" w:line="240" w:lineRule="auto"/>
      </w:pPr>
      <w:r>
        <w:separator/>
      </w:r>
    </w:p>
  </w:footnote>
  <w:footnote w:type="continuationSeparator" w:id="0">
    <w:p w:rsidR="00B51B76" w:rsidRDefault="00B51B76" w:rsidP="00B51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59"/>
    <w:rsid w:val="002621C4"/>
    <w:rsid w:val="007B107C"/>
    <w:rsid w:val="007C7D43"/>
    <w:rsid w:val="00843802"/>
    <w:rsid w:val="008750B3"/>
    <w:rsid w:val="00886855"/>
    <w:rsid w:val="00A77559"/>
    <w:rsid w:val="00B51B76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ABD1198-D758-430F-94D4-5316DCFB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1B76"/>
  </w:style>
  <w:style w:type="paragraph" w:styleId="Stopka">
    <w:name w:val="footer"/>
    <w:basedOn w:val="Normalny"/>
    <w:link w:val="StopkaZnak"/>
    <w:uiPriority w:val="99"/>
    <w:unhideWhenUsed/>
    <w:rsid w:val="00B5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1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2024-11-26T11:50:00Z</cp:lastPrinted>
  <dcterms:created xsi:type="dcterms:W3CDTF">2024-11-26T11:50:00Z</dcterms:created>
  <dcterms:modified xsi:type="dcterms:W3CDTF">2024-11-26T11:50:00Z</dcterms:modified>
</cp:coreProperties>
</file>