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4D2" w:rsidRDefault="007364D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E08B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E08B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E08B0">
        <w:rPr>
          <w:rFonts w:ascii="Arial" w:hAnsi="Arial" w:cs="Arial"/>
          <w:sz w:val="24"/>
          <w:szCs w:val="24"/>
        </w:rPr>
        <w:t>2024-11-26</w:t>
      </w:r>
    </w:p>
    <w:p w:rsidR="00CF7835" w:rsidRPr="009432A1" w:rsidRDefault="00FE08B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08B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E08B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E08B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08B0">
        <w:rPr>
          <w:rFonts w:ascii="Arial" w:hAnsi="Arial" w:cs="Arial"/>
          <w:sz w:val="24"/>
          <w:szCs w:val="24"/>
        </w:rPr>
        <w:t>69</w:t>
      </w:r>
    </w:p>
    <w:p w:rsidR="00CF7835" w:rsidRDefault="00FE08B0" w:rsidP="00CF7835">
      <w:pPr>
        <w:rPr>
          <w:rFonts w:ascii="Arial" w:hAnsi="Arial" w:cs="Arial"/>
          <w:sz w:val="24"/>
          <w:szCs w:val="24"/>
        </w:rPr>
      </w:pPr>
      <w:r w:rsidRPr="00FE08B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08B0">
        <w:rPr>
          <w:rFonts w:ascii="Arial" w:hAnsi="Arial" w:cs="Arial"/>
          <w:sz w:val="24"/>
          <w:szCs w:val="24"/>
        </w:rPr>
        <w:t>Częstochowa</w:t>
      </w:r>
    </w:p>
    <w:p w:rsidR="007364D2" w:rsidRPr="009432A1" w:rsidRDefault="007364D2" w:rsidP="00CF783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7364D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E08B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08B0">
              <w:rPr>
                <w:rFonts w:ascii="Arial" w:hAnsi="Arial" w:cs="Arial"/>
                <w:bCs/>
                <w:sz w:val="24"/>
                <w:szCs w:val="24"/>
              </w:rPr>
              <w:t>Rozbiórka nieczynnej stacji transformatorowej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08B0" w:rsidRPr="004E4B64" w:rsidTr="00B90C4F">
        <w:tc>
          <w:tcPr>
            <w:tcW w:w="2269" w:type="dxa"/>
            <w:shd w:val="clear" w:color="auto" w:fill="auto"/>
          </w:tcPr>
          <w:p w:rsidR="00FE08B0" w:rsidRPr="004E4B64" w:rsidRDefault="00FE08B0" w:rsidP="00B90C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08B0" w:rsidRPr="004E4B64" w:rsidRDefault="00FE08B0" w:rsidP="00B90C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08B0">
              <w:rPr>
                <w:rFonts w:ascii="Arial" w:hAnsi="Arial" w:cs="Arial"/>
                <w:bCs/>
                <w:sz w:val="24"/>
                <w:szCs w:val="24"/>
              </w:rPr>
              <w:t>RK-NZ.261.86.2024.ŁZ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E08B0" w:rsidRPr="00FE08B0">
        <w:rPr>
          <w:rFonts w:ascii="Arial" w:hAnsi="Arial" w:cs="Arial"/>
          <w:sz w:val="24"/>
          <w:szCs w:val="24"/>
        </w:rPr>
        <w:t>(</w:t>
      </w:r>
      <w:proofErr w:type="spellStart"/>
      <w:r w:rsidR="00FE08B0" w:rsidRPr="00FE08B0">
        <w:rPr>
          <w:rFonts w:ascii="Arial" w:hAnsi="Arial" w:cs="Arial"/>
          <w:sz w:val="24"/>
          <w:szCs w:val="24"/>
        </w:rPr>
        <w:t>t.j</w:t>
      </w:r>
      <w:proofErr w:type="spellEnd"/>
      <w:r w:rsidR="00FE08B0" w:rsidRPr="00FE08B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E08B0" w:rsidRPr="00FE08B0">
        <w:rPr>
          <w:rFonts w:ascii="Arial" w:hAnsi="Arial" w:cs="Arial"/>
          <w:sz w:val="24"/>
          <w:szCs w:val="24"/>
        </w:rPr>
        <w:t>26/11/2024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E08B0" w:rsidRPr="00FE08B0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AZAR Maciej Dudek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Wiejska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57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39-300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47 800.00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Spartan Wyburzenia Adriana Foryś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Pomorska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29/2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50-216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66 420.00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DRAKKAR WYBURZENIA MARCIN GALERA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JEDNOŚCI NARODOWEJ 42/44A LOK.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50-250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93 480.00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7364D2" w:rsidRDefault="007364D2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7364D2" w:rsidRDefault="007364D2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Firma Piotr Nocuń Sp. z o.o.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Nowy Świat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33/13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00-029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61 500.00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08B0">
              <w:rPr>
                <w:rFonts w:ascii="Arial" w:hAnsi="Arial" w:cs="Arial"/>
                <w:sz w:val="24"/>
                <w:szCs w:val="24"/>
              </w:rPr>
              <w:t>Ejmax</w:t>
            </w:r>
            <w:proofErr w:type="spellEnd"/>
            <w:r w:rsidRPr="00FE08B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40/2A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40-008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95 000.00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PPHU ABBA EKOMED Sp. z o.o.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Filomatów Pomorskich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87-100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220 170.00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08B0">
              <w:rPr>
                <w:rFonts w:ascii="Arial" w:hAnsi="Arial" w:cs="Arial"/>
                <w:sz w:val="24"/>
                <w:szCs w:val="24"/>
              </w:rPr>
              <w:t>Euromes</w:t>
            </w:r>
            <w:proofErr w:type="spellEnd"/>
            <w:r w:rsidRPr="00FE08B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Mokra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337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42-120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Miedźno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49 200.00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RW Projekt Sp. z o.o.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Kredytowa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8/2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40-562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25 830.00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ENERGOKON-PLUS SP. ZO.O.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MIEROSŁAWSKIEGO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41-200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77 490.00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08B0">
              <w:rPr>
                <w:rFonts w:ascii="Arial" w:hAnsi="Arial" w:cs="Arial"/>
                <w:sz w:val="24"/>
                <w:szCs w:val="24"/>
              </w:rPr>
              <w:t>GearMar</w:t>
            </w:r>
            <w:proofErr w:type="spellEnd"/>
            <w:r w:rsidRPr="00FE08B0">
              <w:rPr>
                <w:rFonts w:ascii="Arial" w:hAnsi="Arial" w:cs="Arial"/>
                <w:sz w:val="24"/>
                <w:szCs w:val="24"/>
              </w:rPr>
              <w:t xml:space="preserve"> Marcin Chęć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Południowa 64 Lgota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64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42-100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Kłobuck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33 900.00 zł</w:t>
            </w:r>
          </w:p>
        </w:tc>
      </w:tr>
      <w:tr w:rsidR="00FE08B0" w:rsidRPr="00355C9D" w:rsidTr="00B90C4F">
        <w:tc>
          <w:tcPr>
            <w:tcW w:w="1276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FE08B0" w:rsidRPr="00CF7835" w:rsidRDefault="00FE08B0" w:rsidP="00B90C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EKO GRAND Rafał Kurzak</w:t>
            </w:r>
          </w:p>
          <w:p w:rsidR="00FE08B0" w:rsidRPr="00CF7835" w:rsidRDefault="00FE08B0" w:rsidP="00B90C4F">
            <w:pPr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Zielona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08B0" w:rsidRPr="00CF7835" w:rsidRDefault="00FE08B0" w:rsidP="00B90C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42-350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08B0">
              <w:rPr>
                <w:rFonts w:ascii="Arial" w:hAnsi="Arial" w:cs="Arial"/>
                <w:sz w:val="24"/>
                <w:szCs w:val="24"/>
              </w:rPr>
              <w:t>Rzeniszów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08B0" w:rsidRPr="00CF7835" w:rsidRDefault="00FE08B0" w:rsidP="00B90C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08B0">
              <w:rPr>
                <w:rFonts w:ascii="Arial" w:hAnsi="Arial" w:cs="Arial"/>
                <w:sz w:val="24"/>
                <w:szCs w:val="24"/>
              </w:rPr>
              <w:t>43 050.00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A4F" w:rsidRDefault="00A64A4F">
      <w:r>
        <w:separator/>
      </w:r>
    </w:p>
  </w:endnote>
  <w:endnote w:type="continuationSeparator" w:id="0">
    <w:p w:rsidR="00A64A4F" w:rsidRDefault="00A64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4D2" w:rsidRPr="007364D2" w:rsidRDefault="00960CEB" w:rsidP="007364D2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ascii="Calibri" w:eastAsia="Calibri" w:hAnsi="Calibri"/>
        <w:noProof/>
        <w:lang w:eastAsia="en-US"/>
      </w:rPr>
      <w:pict>
        <v:line id="Łącznik prosty 3" o:spid="_x0000_s2050" style="position:absolute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  <w:r w:rsidR="007364D2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60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cx8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csHMfDsCAABUBAAADgAAAAAAAAAAAAAA&#10;AAAuAgAAZHJzL2Uyb0RvYy54bWxQSwECLQAUAAYACAAAACEAD95PrNgAAAAHAQAADwAAAAAAAAAA&#10;AAAAAACVBAAAZHJzL2Rvd25yZXYueG1sUEsFBgAAAAAEAAQA8wAAAJoFAAAAAA==&#10;" strokeweight="1.5pt"/>
      </w:pict>
    </w:r>
    <w:r w:rsidR="007364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s2059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 w:rsidR="007364D2">
      <w:rPr>
        <w:noProof/>
      </w:rPr>
      <w:pict>
        <v:shape id="Obraz 20" o:spid="_x0000_s2058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64D2" w:rsidRPr="007364D2" w:rsidTr="007364D2">
      <w:tc>
        <w:tcPr>
          <w:tcW w:w="0" w:type="auto"/>
          <w:vAlign w:val="center"/>
        </w:tcPr>
        <w:p w:rsidR="007364D2" w:rsidRPr="007364D2" w:rsidRDefault="007364D2" w:rsidP="007364D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7364D2" w:rsidRPr="007364D2" w:rsidRDefault="007364D2" w:rsidP="007364D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64D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7364D2" w:rsidRPr="007364D2" w:rsidRDefault="007364D2" w:rsidP="007364D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64D2" w:rsidRPr="007364D2" w:rsidRDefault="007364D2" w:rsidP="007364D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64D2" w:rsidRPr="007364D2" w:rsidRDefault="007364D2" w:rsidP="007364D2">
    <w:pPr>
      <w:spacing w:line="276" w:lineRule="auto"/>
      <w:rPr>
        <w:rFonts w:ascii="Roboto" w:hAnsi="Roboto"/>
        <w:b/>
        <w:bCs/>
        <w:sz w:val="24"/>
        <w:szCs w:val="24"/>
      </w:rPr>
    </w:pPr>
    <w:r w:rsidRPr="007364D2">
      <w:rPr>
        <w:rFonts w:ascii="Roboto" w:hAnsi="Roboto"/>
        <w:b/>
        <w:bCs/>
        <w:sz w:val="24"/>
        <w:szCs w:val="18"/>
      </w:rPr>
      <w:t>Kanclerz Politechniki Częstochowskiej</w:t>
    </w:r>
  </w:p>
  <w:p w:rsidR="007364D2" w:rsidRPr="007364D2" w:rsidRDefault="007364D2" w:rsidP="007364D2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19" o:spid="_x0000_s2057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7364D2">
      <w:rPr>
        <w:rFonts w:ascii="Roboto" w:hAnsi="Roboto"/>
        <w:sz w:val="24"/>
        <w:szCs w:val="24"/>
      </w:rPr>
      <w:t>ul. Gen. J.H. Dąbrowskiego 69, 42-201 Częstochowa</w:t>
    </w:r>
  </w:p>
  <w:p w:rsidR="007364D2" w:rsidRPr="007364D2" w:rsidRDefault="007364D2" w:rsidP="007364D2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7364D2">
      <w:rPr>
        <w:rFonts w:ascii="Roboto" w:hAnsi="Roboto"/>
        <w:sz w:val="24"/>
        <w:szCs w:val="24"/>
        <w:lang w:val="en-GB"/>
      </w:rPr>
      <w:t>tel. +48 34 325 02 56, e-mail: kanclerz@pcz.pl</w:t>
    </w:r>
  </w:p>
  <w:p w:rsidR="009F189D" w:rsidRPr="00960CEB" w:rsidRDefault="007364D2" w:rsidP="007364D2">
    <w:pPr>
      <w:rPr>
        <w:rFonts w:ascii="Calibri" w:eastAsia="Calibri" w:hAnsi="Calibri"/>
        <w:sz w:val="22"/>
        <w:szCs w:val="22"/>
        <w:lang w:eastAsia="en-US"/>
      </w:rPr>
    </w:pPr>
    <w:hyperlink r:id="rId2" w:history="1">
      <w:r w:rsidRPr="007364D2">
        <w:rPr>
          <w:rFonts w:ascii="Roboto" w:hAnsi="Roboto"/>
          <w:b/>
          <w:color w:val="000000"/>
          <w:sz w:val="24"/>
          <w:szCs w:val="24"/>
          <w:u w:val="single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4A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A4F" w:rsidRDefault="00A64A4F">
      <w:r>
        <w:separator/>
      </w:r>
    </w:p>
  </w:footnote>
  <w:footnote w:type="continuationSeparator" w:id="0">
    <w:p w:rsidR="00A64A4F" w:rsidRDefault="00A64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B0" w:rsidRDefault="00FE0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4D2" w:rsidRPr="007364D2" w:rsidRDefault="007364D2" w:rsidP="007364D2">
    <w:pPr>
      <w:tabs>
        <w:tab w:val="left" w:pos="5328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 w:rsidRPr="007364D2">
      <w:rPr>
        <w:rFonts w:ascii="Arial" w:hAnsi="Arial"/>
        <w:sz w:val="22"/>
        <w:szCs w:val="22"/>
      </w:rPr>
      <w:tab/>
    </w:r>
  </w:p>
  <w:p w:rsidR="00FE08B0" w:rsidRDefault="00FE0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B0" w:rsidRDefault="00FE08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1"/>
    <o:shapelayout v:ext="edit">
      <o:idmap v:ext="edit" data="2"/>
      <o:rules v:ext="edit">
        <o:r id="V:Rule1" type="connector" idref="#Łącznik prosty ze strzałką 2"/>
        <o:r id="V:Rule2" type="connector" idref="#_x0000_s2056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A4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64D2"/>
    <w:rsid w:val="00843263"/>
    <w:rsid w:val="00861E75"/>
    <w:rsid w:val="008A26A5"/>
    <w:rsid w:val="008F318B"/>
    <w:rsid w:val="00960CEB"/>
    <w:rsid w:val="009D19BD"/>
    <w:rsid w:val="009F189D"/>
    <w:rsid w:val="00A64A4F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08B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25F9ACA"/>
  <w15:chartTrackingRefBased/>
  <w15:docId w15:val="{FBE91114-5F24-472D-BA50-0EA77D46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364D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2024-11-26T12:25:00Z</dcterms:created>
  <dcterms:modified xsi:type="dcterms:W3CDTF">2024-11-26T12:25:00Z</dcterms:modified>
</cp:coreProperties>
</file>