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7B589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7B589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7B589B">
        <w:rPr>
          <w:rFonts w:ascii="Arial" w:hAnsi="Arial" w:cs="Arial"/>
        </w:rPr>
        <w:t>2024-11-26</w:t>
      </w:r>
    </w:p>
    <w:p w:rsidR="00081D13" w:rsidRPr="00353FDC" w:rsidRDefault="007B589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7B589B">
        <w:rPr>
          <w:rFonts w:ascii="Arial" w:hAnsi="Arial" w:cs="Arial"/>
          <w:b/>
          <w:bCs/>
        </w:rPr>
        <w:t>Politechnika Częstochowska</w:t>
      </w:r>
    </w:p>
    <w:p w:rsidR="00081D13" w:rsidRPr="00353FDC" w:rsidRDefault="007B589B" w:rsidP="00081D13">
      <w:pPr>
        <w:spacing w:line="360" w:lineRule="auto"/>
        <w:ind w:right="3969"/>
        <w:rPr>
          <w:rFonts w:ascii="Arial" w:hAnsi="Arial" w:cs="Arial"/>
        </w:rPr>
      </w:pPr>
      <w:r w:rsidRPr="007B589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7B589B">
        <w:rPr>
          <w:rFonts w:ascii="Arial" w:hAnsi="Arial" w:cs="Arial"/>
        </w:rPr>
        <w:t>69</w:t>
      </w:r>
    </w:p>
    <w:p w:rsidR="00081D13" w:rsidRPr="00353FDC" w:rsidRDefault="007B589B" w:rsidP="00081D13">
      <w:pPr>
        <w:ind w:right="3969"/>
        <w:rPr>
          <w:rFonts w:ascii="Arial" w:hAnsi="Arial" w:cs="Arial"/>
        </w:rPr>
      </w:pPr>
      <w:r w:rsidRPr="007B589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7B589B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77079D" w:rsidRDefault="0077079D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7B589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B589B">
              <w:rPr>
                <w:rFonts w:ascii="Arial" w:hAnsi="Arial" w:cs="Arial"/>
                <w:bCs/>
              </w:rPr>
              <w:t xml:space="preserve">Dostawa systemu monitorowania bezpieczeństwa sieci i usług opartego na dwóch urządzeniach firewall dla Miejskiej Sieci Komputerowej </w:t>
            </w:r>
            <w:proofErr w:type="spellStart"/>
            <w:r w:rsidRPr="007B589B">
              <w:rPr>
                <w:rFonts w:ascii="Arial" w:hAnsi="Arial" w:cs="Arial"/>
                <w:bCs/>
              </w:rPr>
              <w:t>CzestMAN</w:t>
            </w:r>
            <w:proofErr w:type="spellEnd"/>
          </w:p>
        </w:tc>
      </w:tr>
      <w:tr w:rsidR="007B589B" w:rsidRPr="00353FDC" w:rsidTr="002356A9">
        <w:tc>
          <w:tcPr>
            <w:tcW w:w="2269" w:type="dxa"/>
            <w:shd w:val="clear" w:color="auto" w:fill="auto"/>
          </w:tcPr>
          <w:p w:rsidR="007B589B" w:rsidRPr="00353FDC" w:rsidRDefault="007B589B" w:rsidP="002356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B589B" w:rsidRPr="00353FDC" w:rsidRDefault="007B589B" w:rsidP="002356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B589B">
              <w:rPr>
                <w:rFonts w:ascii="Arial" w:hAnsi="Arial" w:cs="Arial"/>
                <w:bCs/>
              </w:rPr>
              <w:t>RK-NZ.262.3.2024.MM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7B589B" w:rsidRPr="007B589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B589B" w:rsidRPr="007B589B">
        <w:rPr>
          <w:rFonts w:ascii="Arial" w:hAnsi="Arial" w:cs="Arial"/>
        </w:rPr>
        <w:t>(</w:t>
      </w:r>
      <w:proofErr w:type="spellStart"/>
      <w:r w:rsidR="007B589B" w:rsidRPr="007B589B">
        <w:rPr>
          <w:rFonts w:ascii="Arial" w:hAnsi="Arial" w:cs="Arial"/>
        </w:rPr>
        <w:t>t.j</w:t>
      </w:r>
      <w:proofErr w:type="spellEnd"/>
      <w:r w:rsidR="007B589B" w:rsidRPr="007B589B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B589B" w:rsidRPr="00E1738E" w:rsidTr="002356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7B589B" w:rsidRDefault="007B589B" w:rsidP="002356A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B589B">
              <w:rPr>
                <w:rFonts w:ascii="Arial" w:hAnsi="Arial" w:cs="Arial"/>
                <w:b/>
              </w:rPr>
              <w:lastRenderedPageBreak/>
              <w:t xml:space="preserve">ForIP </w:t>
            </w:r>
            <w:r w:rsidR="0077079D">
              <w:rPr>
                <w:rFonts w:ascii="Arial" w:hAnsi="Arial" w:cs="Arial"/>
                <w:b/>
              </w:rPr>
              <w:t xml:space="preserve">Sp. z o.o. </w:t>
            </w:r>
          </w:p>
          <w:p w:rsidR="007B589B" w:rsidRPr="00AC1F4A" w:rsidRDefault="007B589B" w:rsidP="002356A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B589B">
              <w:rPr>
                <w:rFonts w:ascii="Arial" w:hAnsi="Arial" w:cs="Arial"/>
                <w:bCs/>
              </w:rPr>
              <w:t>Juliusza Słowackiego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B589B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7B589B" w:rsidRPr="00E1738E" w:rsidRDefault="007B589B" w:rsidP="002356A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B589B">
              <w:rPr>
                <w:rFonts w:ascii="Arial" w:hAnsi="Arial" w:cs="Arial"/>
                <w:bCs/>
              </w:rPr>
              <w:t>41-800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B589B">
              <w:rPr>
                <w:rFonts w:ascii="Arial" w:hAnsi="Arial" w:cs="Arial"/>
                <w:bCs/>
              </w:rPr>
              <w:t>Zabrze</w:t>
            </w:r>
          </w:p>
          <w:p w:rsidR="007B589B" w:rsidRPr="00BC506C" w:rsidRDefault="007B589B" w:rsidP="002356A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7B589B">
              <w:rPr>
                <w:rFonts w:ascii="Arial" w:hAnsi="Arial" w:cs="Arial"/>
                <w:b/>
              </w:rPr>
              <w:t>1 008 452.40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7B589B" w:rsidRPr="00E1738E" w:rsidRDefault="007B589B" w:rsidP="002356A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7B589B" w:rsidRPr="00E1738E" w:rsidRDefault="007B589B" w:rsidP="002356A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B589B">
              <w:rPr>
                <w:rFonts w:ascii="Arial" w:hAnsi="Arial" w:cs="Arial"/>
              </w:rPr>
              <w:t>Wybrana oferta jest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77079D" w:rsidRDefault="00081D13" w:rsidP="0077079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7079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77079D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9"/>
        <w:gridCol w:w="2552"/>
        <w:gridCol w:w="1843"/>
      </w:tblGrid>
      <w:tr w:rsidR="0077079D" w:rsidRPr="0077079D" w:rsidTr="0077079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7079D" w:rsidRPr="0077079D" w:rsidRDefault="0077079D" w:rsidP="007707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77079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77079D" w:rsidRPr="0077079D" w:rsidRDefault="0077079D" w:rsidP="007707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79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77079D" w:rsidRPr="0077079D" w:rsidRDefault="0077079D" w:rsidP="0077079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7079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77079D" w:rsidRPr="0077079D" w:rsidRDefault="0077079D" w:rsidP="007707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79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7079D" w:rsidRPr="0077079D" w:rsidTr="0077079D">
        <w:tc>
          <w:tcPr>
            <w:tcW w:w="851" w:type="dxa"/>
            <w:vAlign w:val="center"/>
          </w:tcPr>
          <w:p w:rsidR="0077079D" w:rsidRPr="0077079D" w:rsidRDefault="0077079D" w:rsidP="007707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7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:rsidR="0077079D" w:rsidRPr="0077079D" w:rsidRDefault="0077079D" w:rsidP="0077079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7079D">
              <w:rPr>
                <w:rFonts w:ascii="Arial" w:hAnsi="Arial" w:cs="Arial"/>
                <w:b/>
                <w:sz w:val="24"/>
                <w:szCs w:val="24"/>
              </w:rPr>
              <w:t xml:space="preserve">ForIP Sp. z o.o. </w:t>
            </w:r>
          </w:p>
          <w:p w:rsidR="0077079D" w:rsidRPr="0077079D" w:rsidRDefault="0077079D" w:rsidP="007707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7079D">
              <w:rPr>
                <w:rFonts w:ascii="Arial" w:hAnsi="Arial" w:cs="Arial"/>
                <w:bCs/>
                <w:sz w:val="24"/>
                <w:szCs w:val="24"/>
              </w:rPr>
              <w:t>Juliusza Słowackiego</w:t>
            </w:r>
            <w:r w:rsidRPr="007707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7079D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7707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77079D" w:rsidRPr="0077079D" w:rsidRDefault="0077079D" w:rsidP="007707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7079D">
              <w:rPr>
                <w:rFonts w:ascii="Arial" w:hAnsi="Arial" w:cs="Arial"/>
                <w:bCs/>
                <w:sz w:val="24"/>
                <w:szCs w:val="24"/>
              </w:rPr>
              <w:t>41-800</w:t>
            </w:r>
            <w:r w:rsidRPr="007707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7079D">
              <w:rPr>
                <w:rFonts w:ascii="Arial" w:hAnsi="Arial" w:cs="Arial"/>
                <w:bCs/>
                <w:sz w:val="24"/>
                <w:szCs w:val="24"/>
              </w:rPr>
              <w:t>Zabrze</w:t>
            </w:r>
          </w:p>
        </w:tc>
        <w:tc>
          <w:tcPr>
            <w:tcW w:w="2552" w:type="dxa"/>
            <w:vAlign w:val="center"/>
          </w:tcPr>
          <w:p w:rsidR="0077079D" w:rsidRPr="0077079D" w:rsidRDefault="0077079D" w:rsidP="007707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7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77079D" w:rsidRPr="0077079D" w:rsidRDefault="0077079D" w:rsidP="007707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7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3" w:name="_GoBack"/>
      <w:bookmarkEnd w:id="0"/>
      <w:bookmarkEnd w:id="3"/>
    </w:p>
    <w:sectPr w:rsidR="008642B3" w:rsidRPr="00005838" w:rsidSect="007707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21C" w:rsidRDefault="00E0121C">
      <w:r>
        <w:separator/>
      </w:r>
    </w:p>
  </w:endnote>
  <w:endnote w:type="continuationSeparator" w:id="0">
    <w:p w:rsidR="00E0121C" w:rsidRDefault="00E01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89B" w:rsidRDefault="007B58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79D" w:rsidRDefault="0077079D" w:rsidP="0077079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7079D" w:rsidTr="002356A9">
      <w:tc>
        <w:tcPr>
          <w:tcW w:w="0" w:type="auto"/>
          <w:shd w:val="clear" w:color="auto" w:fill="auto"/>
          <w:vAlign w:val="center"/>
        </w:tcPr>
        <w:p w:rsidR="0077079D" w:rsidRPr="00B44D15" w:rsidRDefault="0077079D" w:rsidP="0077079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7079D" w:rsidRPr="00B7388A" w:rsidRDefault="0077079D" w:rsidP="0077079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7079D" w:rsidRPr="00AB1BF2" w:rsidRDefault="0077079D" w:rsidP="0077079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7079D" w:rsidRPr="0099535B" w:rsidRDefault="0077079D" w:rsidP="0077079D">
          <w:pPr>
            <w:pStyle w:val="Bezodstpw"/>
            <w:jc w:val="center"/>
            <w:rPr>
              <w:noProof/>
            </w:rPr>
          </w:pPr>
        </w:p>
      </w:tc>
    </w:tr>
  </w:tbl>
  <w:p w:rsidR="0077079D" w:rsidRPr="008F758E" w:rsidRDefault="0077079D" w:rsidP="0077079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7079D" w:rsidRPr="008F758E" w:rsidRDefault="0077079D" w:rsidP="0077079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7079D" w:rsidRPr="00D57C24" w:rsidRDefault="0077079D" w:rsidP="0077079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7079D" w:rsidRPr="00B7388A" w:rsidRDefault="0077079D" w:rsidP="0077079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89B" w:rsidRDefault="007B58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21C" w:rsidRDefault="00E0121C">
      <w:r>
        <w:separator/>
      </w:r>
    </w:p>
  </w:footnote>
  <w:footnote w:type="continuationSeparator" w:id="0">
    <w:p w:rsidR="00E0121C" w:rsidRDefault="00E01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89B" w:rsidRDefault="007B5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79D" w:rsidRPr="0062295F" w:rsidRDefault="0077079D" w:rsidP="007707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B589B" w:rsidRDefault="007B5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89B" w:rsidRDefault="007B58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21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079D"/>
    <w:rsid w:val="007B589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121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C31CB72"/>
  <w15:chartTrackingRefBased/>
  <w15:docId w15:val="{8DC5AFFF-A77B-4B04-935B-367AD337C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7079D"/>
    <w:rPr>
      <w:sz w:val="24"/>
      <w:szCs w:val="24"/>
    </w:rPr>
  </w:style>
  <w:style w:type="paragraph" w:styleId="Bezodstpw">
    <w:name w:val="No Spacing"/>
    <w:uiPriority w:val="1"/>
    <w:qFormat/>
    <w:rsid w:val="0077079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2024-11-26T12:06:00Z</cp:lastPrinted>
  <dcterms:created xsi:type="dcterms:W3CDTF">2024-11-26T12:06:00Z</dcterms:created>
  <dcterms:modified xsi:type="dcterms:W3CDTF">2024-11-26T12:06:00Z</dcterms:modified>
</cp:coreProperties>
</file>