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86F1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86F1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86F1C">
        <w:rPr>
          <w:rFonts w:ascii="Arial" w:hAnsi="Arial" w:cs="Arial"/>
        </w:rPr>
        <w:t>2024-11-26</w:t>
      </w:r>
    </w:p>
    <w:p w:rsidR="00081D13" w:rsidRPr="00353FDC" w:rsidRDefault="00F86F1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86F1C">
        <w:rPr>
          <w:rFonts w:ascii="Arial" w:hAnsi="Arial" w:cs="Arial"/>
          <w:b/>
          <w:bCs/>
        </w:rPr>
        <w:t>Politechnika Częstochowska</w:t>
      </w:r>
    </w:p>
    <w:p w:rsidR="00081D13" w:rsidRPr="00353FDC" w:rsidRDefault="00F86F1C" w:rsidP="00081D13">
      <w:pPr>
        <w:spacing w:line="360" w:lineRule="auto"/>
        <w:ind w:right="3969"/>
        <w:rPr>
          <w:rFonts w:ascii="Arial" w:hAnsi="Arial" w:cs="Arial"/>
        </w:rPr>
      </w:pPr>
      <w:r w:rsidRPr="00F86F1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86F1C">
        <w:rPr>
          <w:rFonts w:ascii="Arial" w:hAnsi="Arial" w:cs="Arial"/>
        </w:rPr>
        <w:t>69</w:t>
      </w:r>
    </w:p>
    <w:p w:rsidR="00081D13" w:rsidRPr="00353FDC" w:rsidRDefault="00F86F1C" w:rsidP="00081D13">
      <w:pPr>
        <w:ind w:right="3969"/>
        <w:rPr>
          <w:rFonts w:ascii="Arial" w:hAnsi="Arial" w:cs="Arial"/>
        </w:rPr>
      </w:pPr>
      <w:r w:rsidRPr="00F86F1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86F1C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86F1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6F1C">
              <w:rPr>
                <w:rFonts w:ascii="Arial" w:hAnsi="Arial" w:cs="Arial"/>
                <w:bCs/>
              </w:rPr>
              <w:t>Dostawa 3 przenośnych komputerów pomiarowych do badań laboratoryjnych w ramach projektu ,,</w:t>
            </w:r>
            <w:proofErr w:type="spellStart"/>
            <w:r w:rsidRPr="00F86F1C">
              <w:rPr>
                <w:rFonts w:ascii="Arial" w:hAnsi="Arial" w:cs="Arial"/>
                <w:bCs/>
              </w:rPr>
              <w:t>Wieloskalowe</w:t>
            </w:r>
            <w:proofErr w:type="spellEnd"/>
            <w:r w:rsidRPr="00F86F1C">
              <w:rPr>
                <w:rFonts w:ascii="Arial" w:hAnsi="Arial" w:cs="Arial"/>
                <w:bCs/>
              </w:rPr>
              <w:t xml:space="preserve"> badania nad spalaniem </w:t>
            </w:r>
            <w:proofErr w:type="spellStart"/>
            <w:r w:rsidRPr="00F86F1C">
              <w:rPr>
                <w:rFonts w:ascii="Arial" w:hAnsi="Arial" w:cs="Arial"/>
                <w:bCs/>
              </w:rPr>
              <w:t>peletów</w:t>
            </w:r>
            <w:proofErr w:type="spellEnd"/>
            <w:r w:rsidRPr="00F86F1C">
              <w:rPr>
                <w:rFonts w:ascii="Arial" w:hAnsi="Arial" w:cs="Arial"/>
                <w:bCs/>
              </w:rPr>
              <w:t xml:space="preserve"> z biomasy w pętli chemicznej dla osiągnięcia ujemnej emisji CO2 (MsLimitCO2)"</w:t>
            </w:r>
          </w:p>
        </w:tc>
      </w:tr>
      <w:tr w:rsidR="00F86F1C" w:rsidRPr="00353FDC" w:rsidTr="005221A4">
        <w:tc>
          <w:tcPr>
            <w:tcW w:w="2269" w:type="dxa"/>
            <w:shd w:val="clear" w:color="auto" w:fill="auto"/>
          </w:tcPr>
          <w:p w:rsidR="00F86F1C" w:rsidRPr="00353FDC" w:rsidRDefault="00F86F1C" w:rsidP="005221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86F1C" w:rsidRPr="00353FDC" w:rsidRDefault="00F86F1C" w:rsidP="005221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6F1C">
              <w:rPr>
                <w:rFonts w:ascii="Arial" w:hAnsi="Arial" w:cs="Arial"/>
                <w:bCs/>
              </w:rPr>
              <w:t>RK-NZ.262.2.2024.MM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86F1C" w:rsidRPr="00F86F1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86F1C" w:rsidRPr="00F86F1C">
        <w:rPr>
          <w:rFonts w:ascii="Arial" w:hAnsi="Arial" w:cs="Arial"/>
        </w:rPr>
        <w:t>(</w:t>
      </w:r>
      <w:proofErr w:type="spellStart"/>
      <w:r w:rsidR="00F86F1C" w:rsidRPr="00F86F1C">
        <w:rPr>
          <w:rFonts w:ascii="Arial" w:hAnsi="Arial" w:cs="Arial"/>
        </w:rPr>
        <w:t>t.j</w:t>
      </w:r>
      <w:proofErr w:type="spellEnd"/>
      <w:r w:rsidR="00F86F1C" w:rsidRPr="00F86F1C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86F1C" w:rsidRPr="00E1738E" w:rsidTr="005221A4">
        <w:trPr>
          <w:cantSplit/>
        </w:trPr>
        <w:tc>
          <w:tcPr>
            <w:tcW w:w="10080" w:type="dxa"/>
          </w:tcPr>
          <w:p w:rsidR="00F86F1C" w:rsidRDefault="00F86F1C" w:rsidP="005221A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F86F1C">
              <w:rPr>
                <w:rFonts w:ascii="Arial" w:hAnsi="Arial" w:cs="Arial"/>
                <w:b/>
              </w:rPr>
              <w:lastRenderedPageBreak/>
              <w:t>COCON Spółka Akcyjna</w:t>
            </w:r>
          </w:p>
          <w:p w:rsidR="00F86F1C" w:rsidRPr="00AC1F4A" w:rsidRDefault="00F86F1C" w:rsidP="005221A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86F1C">
              <w:rPr>
                <w:rFonts w:ascii="Arial" w:hAnsi="Arial" w:cs="Arial"/>
                <w:bCs/>
              </w:rPr>
              <w:t>Dworcowa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86F1C">
              <w:rPr>
                <w:rFonts w:ascii="Arial" w:hAnsi="Arial" w:cs="Arial"/>
                <w:bCs/>
              </w:rPr>
              <w:t>10a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86F1C" w:rsidRPr="00E1738E" w:rsidRDefault="00F86F1C" w:rsidP="005221A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86F1C">
              <w:rPr>
                <w:rFonts w:ascii="Arial" w:hAnsi="Arial" w:cs="Arial"/>
                <w:bCs/>
              </w:rPr>
              <w:t>46-300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86F1C">
              <w:rPr>
                <w:rFonts w:ascii="Arial" w:hAnsi="Arial" w:cs="Arial"/>
                <w:bCs/>
              </w:rPr>
              <w:t>Olesno</w:t>
            </w:r>
          </w:p>
          <w:p w:rsidR="00F86F1C" w:rsidRPr="00BC506C" w:rsidRDefault="00F86F1C" w:rsidP="005221A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86F1C">
              <w:rPr>
                <w:rFonts w:ascii="Arial" w:hAnsi="Arial" w:cs="Arial"/>
                <w:b/>
              </w:rPr>
              <w:t>20 608.65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86F1C" w:rsidRPr="00E1738E" w:rsidRDefault="00F86F1C" w:rsidP="005221A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86F1C" w:rsidRPr="00F86F1C" w:rsidRDefault="00B81B51" w:rsidP="005221A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CE23E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A43E34" w:rsidRDefault="00081D13" w:rsidP="00A43E3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43E34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43E34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985"/>
        <w:gridCol w:w="1701"/>
      </w:tblGrid>
      <w:tr w:rsidR="00A43E34" w:rsidRPr="00A43E34" w:rsidTr="00A43E3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A43E3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A43E34" w:rsidRPr="00A43E34" w:rsidRDefault="00A43E34" w:rsidP="00A43E3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43E34" w:rsidRPr="00A43E34" w:rsidTr="00A43E34">
        <w:tc>
          <w:tcPr>
            <w:tcW w:w="851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vAlign w:val="center"/>
          </w:tcPr>
          <w:p w:rsidR="00A43E34" w:rsidRPr="00A43E34" w:rsidRDefault="00A43E34" w:rsidP="00A43E3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3E34">
              <w:rPr>
                <w:rFonts w:ascii="Arial" w:hAnsi="Arial" w:cs="Arial"/>
                <w:b/>
                <w:sz w:val="24"/>
                <w:szCs w:val="24"/>
              </w:rPr>
              <w:t>COCON Spółka Akcyjna</w:t>
            </w:r>
          </w:p>
          <w:p w:rsidR="00A43E34" w:rsidRPr="00A43E34" w:rsidRDefault="00A43E34" w:rsidP="00A43E3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 xml:space="preserve">Dworcowa 10a </w:t>
            </w:r>
          </w:p>
          <w:p w:rsidR="00A43E34" w:rsidRPr="00A43E34" w:rsidRDefault="00A43E34" w:rsidP="00A43E3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>46-300 Olesno</w:t>
            </w:r>
          </w:p>
        </w:tc>
        <w:tc>
          <w:tcPr>
            <w:tcW w:w="1985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43E34" w:rsidRPr="00A43E34" w:rsidTr="00A43E34">
        <w:tc>
          <w:tcPr>
            <w:tcW w:w="851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A43E34" w:rsidRPr="00A43E34" w:rsidRDefault="00A43E34" w:rsidP="00A43E3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3E34">
              <w:rPr>
                <w:rFonts w:ascii="Arial" w:hAnsi="Arial" w:cs="Arial"/>
                <w:b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b/>
                <w:sz w:val="24"/>
                <w:szCs w:val="24"/>
              </w:rPr>
              <w:t>Karol Kowalski, Łukasz Kowalski</w:t>
            </w:r>
          </w:p>
          <w:p w:rsidR="00A43E34" w:rsidRPr="00A43E34" w:rsidRDefault="00A43E34" w:rsidP="00A43E3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</w:p>
          <w:p w:rsidR="00A43E34" w:rsidRPr="00A43E34" w:rsidRDefault="00A43E34" w:rsidP="00A43E3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>42-216 Częstochowa</w:t>
            </w:r>
          </w:p>
        </w:tc>
        <w:tc>
          <w:tcPr>
            <w:tcW w:w="1985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 xml:space="preserve">  99,55</w:t>
            </w:r>
          </w:p>
        </w:tc>
        <w:tc>
          <w:tcPr>
            <w:tcW w:w="1701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 xml:space="preserve">  99,55</w:t>
            </w:r>
          </w:p>
        </w:tc>
      </w:tr>
      <w:tr w:rsidR="00A43E34" w:rsidRPr="00A43E34" w:rsidTr="00A43E34">
        <w:tc>
          <w:tcPr>
            <w:tcW w:w="851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A43E34" w:rsidRPr="00A43E34" w:rsidRDefault="00A43E34" w:rsidP="00A43E3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3E34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A43E34" w:rsidRPr="00A43E34" w:rsidRDefault="00A43E34" w:rsidP="00A43E3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 xml:space="preserve">Miodowa 7F </w:t>
            </w:r>
          </w:p>
          <w:p w:rsidR="00A43E34" w:rsidRPr="00A43E34" w:rsidRDefault="00A43E34" w:rsidP="00A43E3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3E34">
              <w:rPr>
                <w:rFonts w:ascii="Arial" w:hAnsi="Arial" w:cs="Arial"/>
                <w:bCs/>
                <w:sz w:val="24"/>
                <w:szCs w:val="24"/>
              </w:rPr>
              <w:t>42-274 Aleksandria Druga</w:t>
            </w:r>
          </w:p>
        </w:tc>
        <w:tc>
          <w:tcPr>
            <w:tcW w:w="1985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43E34" w:rsidRPr="00A43E34" w:rsidRDefault="00A43E34" w:rsidP="00A43E3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3E3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754" w:rsidRDefault="00686754">
      <w:r>
        <w:separator/>
      </w:r>
    </w:p>
  </w:endnote>
  <w:endnote w:type="continuationSeparator" w:id="0">
    <w:p w:rsidR="00686754" w:rsidRDefault="0068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F1C" w:rsidRDefault="00F86F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51" w:rsidRDefault="00B81B51" w:rsidP="00B81B51"/>
  <w:p w:rsidR="00B81B51" w:rsidRDefault="00A43E34" w:rsidP="00B81B51">
    <w:pPr>
      <w:tabs>
        <w:tab w:val="center" w:pos="4536"/>
        <w:tab w:val="right" w:pos="9072"/>
      </w:tabs>
      <w:jc w:val="center"/>
      <w:rPr>
        <w:rFonts w:ascii="Roboto" w:eastAsia="Calibri" w:hAnsi="Roboto"/>
        <w:sz w:val="15"/>
        <w:szCs w:val="15"/>
        <w:lang w:val="en-US" w:eastAsia="en-US"/>
      </w:rPr>
    </w:pPr>
    <w:r>
      <w:rPr>
        <w:noProof/>
      </w:rPr>
      <w:pict>
        <v:line id="Łącznik prostoliniowy 2" o:spid="_x0000_s2053" style="position:absolute;left:0;text-align:left;z-index:25166438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766.8pt" to="510.25pt,7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">
          <o:lock v:ext="edit" shapetype="f"/>
          <w10:wrap anchorx="margin" anchory="page"/>
        </v:line>
      </w:pict>
    </w:r>
  </w:p>
  <w:p w:rsidR="00B81B51" w:rsidRDefault="00B81B51" w:rsidP="00B81B51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>
      <w:rPr>
        <w:rFonts w:ascii="Roboto" w:eastAsia="Calibri" w:hAnsi="Roboto"/>
        <w:sz w:val="15"/>
        <w:szCs w:val="15"/>
        <w:lang w:eastAsia="en-US"/>
      </w:rPr>
      <w:t xml:space="preserve">BIURO OBSŁUGI PROJEKTU                                                                                                                      </w:t>
    </w:r>
    <w:r>
      <w:rPr>
        <w:rFonts w:ascii="Roboto" w:eastAsia="Calibri" w:hAnsi="Roboto"/>
        <w:sz w:val="15"/>
        <w:szCs w:val="15"/>
        <w:lang w:eastAsia="en-US"/>
      </w:rPr>
      <w:tab/>
      <w:t>ul. Dąbrowskiego 73, 42-201 Częstochowa</w:t>
    </w:r>
  </w:p>
  <w:p w:rsidR="00B81B51" w:rsidRDefault="00B81B51" w:rsidP="00B81B51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>
      <w:rPr>
        <w:rFonts w:ascii="Roboto" w:eastAsia="Calibri" w:hAnsi="Roboto"/>
        <w:sz w:val="15"/>
        <w:szCs w:val="15"/>
        <w:lang w:eastAsia="en-US"/>
      </w:rPr>
      <w:t xml:space="preserve">Politechnika Częstochowska                                                                                                                             </w:t>
    </w:r>
    <w:r>
      <w:rPr>
        <w:rFonts w:ascii="Roboto" w:eastAsia="Calibri" w:hAnsi="Roboto"/>
        <w:sz w:val="15"/>
        <w:szCs w:val="15"/>
        <w:lang w:eastAsia="en-US"/>
      </w:rPr>
      <w:tab/>
      <w:t xml:space="preserve">              e-mail: beata.starczyk@pcz.pl</w:t>
    </w:r>
  </w:p>
  <w:p w:rsidR="00B81B51" w:rsidRDefault="00B81B51" w:rsidP="00B81B51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>
      <w:rPr>
        <w:rFonts w:ascii="Roboto" w:eastAsia="Calibri" w:hAnsi="Roboto"/>
        <w:sz w:val="15"/>
        <w:szCs w:val="15"/>
        <w:lang w:eastAsia="en-US"/>
      </w:rPr>
      <w:t xml:space="preserve">Wydział Infrastruktury i Środowiska                                                                                                                                          </w:t>
    </w:r>
    <w:r>
      <w:rPr>
        <w:rFonts w:ascii="Roboto" w:eastAsia="Calibri" w:hAnsi="Roboto"/>
        <w:sz w:val="15"/>
        <w:szCs w:val="15"/>
        <w:lang w:eastAsia="en-US"/>
      </w:rPr>
      <w:tab/>
      <w:t xml:space="preserve">     tel.: +48 34 3250 460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F1C" w:rsidRDefault="00F86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754" w:rsidRDefault="00686754">
      <w:r>
        <w:separator/>
      </w:r>
    </w:p>
  </w:footnote>
  <w:footnote w:type="continuationSeparator" w:id="0">
    <w:p w:rsidR="00686754" w:rsidRDefault="0068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F1C" w:rsidRDefault="00F86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51" w:rsidRDefault="00A43E34" w:rsidP="00B81B51">
    <w:pPr>
      <w:pStyle w:val="Nagwek"/>
      <w:jc w:val="center"/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2" type="#_x0000_t75" alt="NCBR_logo_ENG" style="position:absolute;left:0;text-align:left;margin-left:153.1pt;margin-top:0;width:122.1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">
          <v:imagedata r:id="rId1" o:title="NCBR_logo_ENG" croptop="25448f" cropbottom="25936f" cropleft=".1875" cropright="12536f"/>
        </v:shape>
      </w:pict>
    </w:r>
    <w:r>
      <w:rPr>
        <w:noProof/>
      </w:rPr>
      <w:pict>
        <v:shape id="Obraz 6" o:spid="_x0000_s2051" type="#_x0000_t75" alt="Logo_MsLimitCO2 v2" style="position:absolute;left:0;text-align:left;margin-left:0;margin-top:.1pt;width:79.1pt;height:42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>
          <v:imagedata r:id="rId2" o:title="Logo_MsLimitCO2 v2"/>
        </v:shape>
      </w:pict>
    </w:r>
    <w:r>
      <w:rPr>
        <w:noProof/>
      </w:rPr>
      <w:pict>
        <v:shape id="Obraz 5" o:spid="_x0000_s2050" type="#_x0000_t75" style="position:absolute;left:0;text-align:left;margin-left:0;margin-top:0;width:125pt;height:42.5pt;z-index:-251656192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">
          <v:imagedata r:id="rId3" o:title="" croptop="9905f" cropbottom="7362f" cropleft="3758f" cropright="5251f"/>
        </v:shape>
      </w:pict>
    </w:r>
  </w:p>
  <w:p w:rsidR="00B81B51" w:rsidRDefault="00B81B51" w:rsidP="00B81B51">
    <w:pPr>
      <w:pStyle w:val="Nagwek"/>
      <w:rPr>
        <w:sz w:val="20"/>
        <w:szCs w:val="20"/>
      </w:rPr>
    </w:pPr>
  </w:p>
  <w:p w:rsidR="00B81B51" w:rsidRDefault="00B81B51" w:rsidP="00B81B51">
    <w:pPr>
      <w:pStyle w:val="Nagwek"/>
    </w:pPr>
  </w:p>
  <w:p w:rsidR="00B81B51" w:rsidRDefault="00B81B51" w:rsidP="00B81B51">
    <w:pPr>
      <w:pStyle w:val="Nagwek"/>
    </w:pPr>
  </w:p>
  <w:p w:rsidR="00B81B51" w:rsidRDefault="00B81B51" w:rsidP="00B81B51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lang w:val="en-US"/>
      </w:rPr>
      <w:t>3</w:t>
    </w:r>
    <w:r>
      <w:rPr>
        <w:rFonts w:ascii="Roboto" w:hAnsi="Roboto"/>
        <w:b/>
        <w:vertAlign w:val="superscript"/>
        <w:lang w:val="en-US"/>
      </w:rPr>
      <w:t>rd</w:t>
    </w:r>
    <w:r>
      <w:rPr>
        <w:rFonts w:ascii="Roboto" w:hAnsi="Roboto"/>
        <w:b/>
        <w:lang w:val="en-US"/>
      </w:rPr>
      <w:t xml:space="preserve"> Polish-Chinese/Chinese-Polish Joint Research </w:t>
    </w:r>
    <w:proofErr w:type="spellStart"/>
    <w:r>
      <w:rPr>
        <w:rFonts w:ascii="Roboto" w:hAnsi="Roboto"/>
        <w:b/>
        <w:lang w:val="en-US"/>
      </w:rPr>
      <w:t>Programme</w:t>
    </w:r>
    <w:proofErr w:type="spellEnd"/>
  </w:p>
  <w:p w:rsidR="00B81B51" w:rsidRDefault="00B81B51" w:rsidP="00B81B51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>Multi-scale investigation of chemical looping combustion of biomass pellets towards negative CO</w:t>
    </w:r>
    <w:r>
      <w:rPr>
        <w:rFonts w:ascii="Roboto" w:hAnsi="Roboto"/>
        <w:b/>
        <w:bCs/>
        <w:color w:val="00B6ED"/>
        <w:vertAlign w:val="subscript"/>
        <w:lang w:val="en-US"/>
      </w:rPr>
      <w:t>2</w:t>
    </w:r>
    <w:r>
      <w:rPr>
        <w:rFonts w:ascii="Roboto" w:hAnsi="Roboto"/>
        <w:b/>
        <w:bCs/>
        <w:color w:val="00B6ED"/>
        <w:lang w:val="en-US"/>
      </w:rPr>
      <w:t xml:space="preserve"> emission</w:t>
    </w:r>
  </w:p>
  <w:p w:rsidR="00B81B51" w:rsidRPr="008806A2" w:rsidRDefault="00B81B51" w:rsidP="00B81B51">
    <w:pPr>
      <w:pStyle w:val="Nagwek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 xml:space="preserve">– </w:t>
    </w:r>
    <w:r>
      <w:rPr>
        <w:rFonts w:ascii="Roboto" w:hAnsi="Roboto"/>
        <w:b/>
        <w:i/>
        <w:color w:val="00B6ED"/>
      </w:rPr>
      <w:t xml:space="preserve">Agreement No. </w:t>
    </w:r>
    <w:r>
      <w:rPr>
        <w:rFonts w:ascii="Roboto" w:hAnsi="Roboto"/>
        <w:b/>
        <w:bCs/>
        <w:i/>
        <w:color w:val="00B6ED"/>
      </w:rPr>
      <w:t>WPC3/2022/44/MSLimitCo2/2024</w:t>
    </w:r>
    <w:r>
      <w:rPr>
        <w:rFonts w:ascii="Roboto" w:hAnsi="Roboto"/>
        <w:b/>
        <w:bCs/>
        <w:color w:val="00B6ED"/>
        <w:lang w:val="en-US"/>
      </w:rPr>
      <w:t xml:space="preserve"> –</w:t>
    </w:r>
  </w:p>
  <w:p w:rsidR="00B81B51" w:rsidRDefault="00A43E34" w:rsidP="00B81B51">
    <w:pPr>
      <w:pStyle w:val="Nagwek"/>
    </w:pPr>
    <w:r>
      <w:rPr>
        <w:noProof/>
      </w:rPr>
      <w:pict>
        <v:line id="Łącznik prosty 2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margin;mso-height-relative:page" from="7.9pt,159pt" to="495.45pt,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" strokecolor="#00b6ed" strokeweight="1.5pt">
          <v:stroke joinstyle="miter"/>
          <o:lock v:ext="edit" shapetype="f"/>
          <w10:wrap anchorx="margin" anchory="page"/>
        </v:line>
      </w:pict>
    </w:r>
  </w:p>
  <w:p w:rsidR="00F86F1C" w:rsidRDefault="00F86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F1C" w:rsidRDefault="00F86F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75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675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E34"/>
    <w:rsid w:val="00AA02AC"/>
    <w:rsid w:val="00B32D12"/>
    <w:rsid w:val="00B464D3"/>
    <w:rsid w:val="00B8185B"/>
    <w:rsid w:val="00B81B51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6F1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13D8E871"/>
  <w15:chartTrackingRefBased/>
  <w15:docId w15:val="{476A3161-C183-4234-84B7-3D6A5B5E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81B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1899-12-31T23:00:00Z</cp:lastPrinted>
  <dcterms:created xsi:type="dcterms:W3CDTF">2024-11-26T11:58:00Z</dcterms:created>
  <dcterms:modified xsi:type="dcterms:W3CDTF">2024-11-26T11:58:00Z</dcterms:modified>
</cp:coreProperties>
</file>