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24645C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24645C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24645C">
        <w:rPr>
          <w:rFonts w:ascii="Arial" w:hAnsi="Arial" w:cs="Arial"/>
        </w:rPr>
        <w:t>2024-11-26</w:t>
      </w:r>
    </w:p>
    <w:p w:rsidR="00081D13" w:rsidRPr="00353FDC" w:rsidRDefault="0024645C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24645C">
        <w:rPr>
          <w:rFonts w:ascii="Arial" w:hAnsi="Arial" w:cs="Arial"/>
          <w:b/>
          <w:bCs/>
        </w:rPr>
        <w:t>Politechnika Częstochowska</w:t>
      </w:r>
    </w:p>
    <w:p w:rsidR="00081D13" w:rsidRPr="00353FDC" w:rsidRDefault="0024645C" w:rsidP="00081D13">
      <w:pPr>
        <w:spacing w:line="360" w:lineRule="auto"/>
        <w:ind w:right="3969"/>
        <w:rPr>
          <w:rFonts w:ascii="Arial" w:hAnsi="Arial" w:cs="Arial"/>
        </w:rPr>
      </w:pPr>
      <w:r w:rsidRPr="0024645C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24645C">
        <w:rPr>
          <w:rFonts w:ascii="Arial" w:hAnsi="Arial" w:cs="Arial"/>
        </w:rPr>
        <w:t>69</w:t>
      </w:r>
    </w:p>
    <w:p w:rsidR="00081D13" w:rsidRPr="00353FDC" w:rsidRDefault="0024645C" w:rsidP="00081D13">
      <w:pPr>
        <w:ind w:right="3969"/>
        <w:rPr>
          <w:rFonts w:ascii="Arial" w:hAnsi="Arial" w:cs="Arial"/>
        </w:rPr>
      </w:pPr>
      <w:r w:rsidRPr="0024645C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24645C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9F539D" w:rsidRDefault="009F539D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24645C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645C">
              <w:rPr>
                <w:rFonts w:ascii="Arial" w:hAnsi="Arial" w:cs="Arial"/>
                <w:bCs/>
              </w:rPr>
              <w:t>Dostawa tabletu do rozszerzonej rzeczywistości dla Wydziału Budownictwa Politechniki Częstochowskiej</w:t>
            </w:r>
          </w:p>
        </w:tc>
      </w:tr>
      <w:tr w:rsidR="0024645C" w:rsidRPr="00353FDC" w:rsidTr="00912A81">
        <w:tc>
          <w:tcPr>
            <w:tcW w:w="2269" w:type="dxa"/>
            <w:shd w:val="clear" w:color="auto" w:fill="auto"/>
          </w:tcPr>
          <w:p w:rsidR="0024645C" w:rsidRPr="00353FDC" w:rsidRDefault="0024645C" w:rsidP="00912A8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24645C" w:rsidRPr="00353FDC" w:rsidRDefault="0024645C" w:rsidP="00912A8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4645C">
              <w:rPr>
                <w:rFonts w:ascii="Arial" w:hAnsi="Arial" w:cs="Arial"/>
                <w:bCs/>
              </w:rPr>
              <w:t>RK-NZ.261.77.2024.MM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24645C" w:rsidRPr="0024645C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24645C" w:rsidRPr="0024645C">
        <w:rPr>
          <w:rFonts w:ascii="Arial" w:hAnsi="Arial" w:cs="Arial"/>
        </w:rPr>
        <w:t>(</w:t>
      </w:r>
      <w:proofErr w:type="spellStart"/>
      <w:r w:rsidR="0024645C" w:rsidRPr="0024645C">
        <w:rPr>
          <w:rFonts w:ascii="Arial" w:hAnsi="Arial" w:cs="Arial"/>
        </w:rPr>
        <w:t>t.j</w:t>
      </w:r>
      <w:proofErr w:type="spellEnd"/>
      <w:r w:rsidR="0024645C" w:rsidRPr="0024645C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4645C" w:rsidRPr="00E1738E" w:rsidTr="00912A8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24645C" w:rsidRDefault="0024645C" w:rsidP="00912A8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4645C">
              <w:rPr>
                <w:rFonts w:ascii="Arial" w:hAnsi="Arial" w:cs="Arial"/>
                <w:b/>
              </w:rPr>
              <w:lastRenderedPageBreak/>
              <w:t>Eurotel S.A.</w:t>
            </w:r>
          </w:p>
          <w:p w:rsidR="0024645C" w:rsidRPr="00AC1F4A" w:rsidRDefault="0024645C" w:rsidP="00912A8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4645C">
              <w:rPr>
                <w:rFonts w:ascii="Arial" w:hAnsi="Arial" w:cs="Arial"/>
                <w:bCs/>
              </w:rPr>
              <w:t>Kartuska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4645C">
              <w:rPr>
                <w:rFonts w:ascii="Arial" w:hAnsi="Arial" w:cs="Arial"/>
                <w:bCs/>
              </w:rPr>
              <w:t>391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24645C" w:rsidRPr="00E1738E" w:rsidRDefault="0024645C" w:rsidP="00912A8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24645C">
              <w:rPr>
                <w:rFonts w:ascii="Arial" w:hAnsi="Arial" w:cs="Arial"/>
                <w:bCs/>
              </w:rPr>
              <w:t>80-125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24645C">
              <w:rPr>
                <w:rFonts w:ascii="Arial" w:hAnsi="Arial" w:cs="Arial"/>
                <w:bCs/>
              </w:rPr>
              <w:t>Gdańsk</w:t>
            </w:r>
          </w:p>
          <w:p w:rsidR="0024645C" w:rsidRPr="00BC506C" w:rsidRDefault="0024645C" w:rsidP="00912A8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24645C">
              <w:rPr>
                <w:rFonts w:ascii="Arial" w:hAnsi="Arial" w:cs="Arial"/>
                <w:b/>
              </w:rPr>
              <w:t>6 376.66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24645C" w:rsidRPr="00E1738E" w:rsidRDefault="0024645C" w:rsidP="00912A8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24645C" w:rsidRPr="00E1738E" w:rsidRDefault="0024645C" w:rsidP="00912A8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4645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9F539D" w:rsidRDefault="00081D13" w:rsidP="009F539D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F539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F539D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843"/>
        <w:gridCol w:w="2268"/>
      </w:tblGrid>
      <w:tr w:rsidR="009F539D" w:rsidRPr="009F539D" w:rsidTr="009F539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9F539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9F539D" w:rsidRPr="009F539D" w:rsidRDefault="009F539D" w:rsidP="009F539D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9F539D" w:rsidRPr="009F539D" w:rsidTr="009F539D">
        <w:tc>
          <w:tcPr>
            <w:tcW w:w="851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9F539D" w:rsidRPr="009F539D" w:rsidRDefault="009F539D" w:rsidP="009F53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F539D">
              <w:rPr>
                <w:rFonts w:ascii="Arial" w:hAnsi="Arial" w:cs="Arial"/>
                <w:b/>
                <w:sz w:val="24"/>
                <w:szCs w:val="24"/>
              </w:rPr>
              <w:t>Eurotel S.A.</w:t>
            </w:r>
          </w:p>
          <w:p w:rsidR="009F539D" w:rsidRPr="009F539D" w:rsidRDefault="009F539D" w:rsidP="009F53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Kartuska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391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F539D" w:rsidRPr="009F539D" w:rsidRDefault="009F539D" w:rsidP="009F53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80-125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Gdańsk</w:t>
            </w:r>
          </w:p>
        </w:tc>
        <w:tc>
          <w:tcPr>
            <w:tcW w:w="1843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9F539D" w:rsidRPr="009F539D" w:rsidTr="009F539D">
        <w:tc>
          <w:tcPr>
            <w:tcW w:w="851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9F539D" w:rsidRPr="009F539D" w:rsidRDefault="009F539D" w:rsidP="009F53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F539D">
              <w:rPr>
                <w:rFonts w:ascii="Arial" w:hAnsi="Arial" w:cs="Arial"/>
                <w:b/>
                <w:sz w:val="24"/>
                <w:szCs w:val="24"/>
              </w:rPr>
              <w:t>iSpot Sp. z o. o.</w:t>
            </w:r>
          </w:p>
          <w:p w:rsidR="009F539D" w:rsidRPr="009F539D" w:rsidRDefault="009F539D" w:rsidP="009F53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Puławska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9F539D" w:rsidRPr="009F539D" w:rsidRDefault="009F539D" w:rsidP="009F53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02-566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96,02</w:t>
            </w:r>
          </w:p>
        </w:tc>
        <w:tc>
          <w:tcPr>
            <w:tcW w:w="2268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96,02</w:t>
            </w:r>
          </w:p>
        </w:tc>
      </w:tr>
      <w:tr w:rsidR="009F539D" w:rsidRPr="009F539D" w:rsidTr="009F539D">
        <w:tc>
          <w:tcPr>
            <w:tcW w:w="851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9F539D" w:rsidRPr="009F539D" w:rsidRDefault="009F539D" w:rsidP="009F53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F539D">
              <w:rPr>
                <w:rFonts w:ascii="Arial" w:hAnsi="Arial" w:cs="Arial"/>
                <w:b/>
                <w:sz w:val="24"/>
                <w:szCs w:val="24"/>
              </w:rPr>
              <w:t>Piotr Migda</w:t>
            </w:r>
          </w:p>
          <w:p w:rsidR="009F539D" w:rsidRPr="009F539D" w:rsidRDefault="009F539D" w:rsidP="009F53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Opaczewska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7/16</w:t>
            </w:r>
          </w:p>
          <w:p w:rsidR="009F539D" w:rsidRPr="009F539D" w:rsidRDefault="009F539D" w:rsidP="009F53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02-368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Warszawa</w:t>
            </w:r>
          </w:p>
        </w:tc>
        <w:tc>
          <w:tcPr>
            <w:tcW w:w="1843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92,13</w:t>
            </w:r>
          </w:p>
        </w:tc>
        <w:tc>
          <w:tcPr>
            <w:tcW w:w="2268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92,13</w:t>
            </w:r>
          </w:p>
        </w:tc>
      </w:tr>
      <w:tr w:rsidR="009F539D" w:rsidRPr="009F539D" w:rsidTr="009F539D">
        <w:tc>
          <w:tcPr>
            <w:tcW w:w="851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9F539D" w:rsidRPr="009F539D" w:rsidRDefault="009F539D" w:rsidP="009F539D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F539D">
              <w:rPr>
                <w:rFonts w:ascii="Arial" w:hAnsi="Arial" w:cs="Arial"/>
                <w:b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b/>
                <w:sz w:val="24"/>
                <w:szCs w:val="24"/>
              </w:rPr>
              <w:t>Karol Kowalski, Łukasz Kowalski</w:t>
            </w:r>
          </w:p>
          <w:p w:rsidR="009F539D" w:rsidRPr="009F539D" w:rsidRDefault="009F539D" w:rsidP="009F539D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Al. Niepodległości 41</w:t>
            </w:r>
          </w:p>
          <w:p w:rsidR="009F539D" w:rsidRPr="009F539D" w:rsidRDefault="009F539D" w:rsidP="009F539D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9F539D">
              <w:rPr>
                <w:rFonts w:ascii="Arial" w:hAnsi="Arial" w:cs="Arial"/>
                <w:bCs/>
                <w:sz w:val="24"/>
                <w:szCs w:val="24"/>
              </w:rPr>
              <w:t>42-216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9F539D">
              <w:rPr>
                <w:rFonts w:ascii="Arial" w:hAnsi="Arial" w:cs="Arial"/>
                <w:bCs/>
                <w:sz w:val="24"/>
                <w:szCs w:val="24"/>
              </w:rPr>
              <w:t>C</w:t>
            </w:r>
            <w:r>
              <w:rPr>
                <w:rFonts w:ascii="Arial" w:hAnsi="Arial" w:cs="Arial"/>
                <w:bCs/>
                <w:sz w:val="24"/>
                <w:szCs w:val="24"/>
              </w:rPr>
              <w:t>zęstochowa</w:t>
            </w:r>
            <w:bookmarkStart w:id="3" w:name="_GoBack"/>
            <w:bookmarkEnd w:id="3"/>
          </w:p>
        </w:tc>
        <w:tc>
          <w:tcPr>
            <w:tcW w:w="1843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89,85</w:t>
            </w:r>
          </w:p>
        </w:tc>
        <w:tc>
          <w:tcPr>
            <w:tcW w:w="2268" w:type="dxa"/>
            <w:vAlign w:val="center"/>
          </w:tcPr>
          <w:p w:rsidR="009F539D" w:rsidRPr="009F539D" w:rsidRDefault="009F539D" w:rsidP="009F539D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539D">
              <w:rPr>
                <w:rFonts w:ascii="Arial" w:hAnsi="Arial" w:cs="Arial"/>
                <w:sz w:val="24"/>
                <w:szCs w:val="24"/>
              </w:rPr>
              <w:t xml:space="preserve">  89,85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9F53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905" w:rsidRDefault="00AE2905">
      <w:r>
        <w:separator/>
      </w:r>
    </w:p>
  </w:endnote>
  <w:endnote w:type="continuationSeparator" w:id="0">
    <w:p w:rsidR="00AE2905" w:rsidRDefault="00AE2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45C" w:rsidRDefault="002464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39D" w:rsidRDefault="009F539D" w:rsidP="009F539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F539D" w:rsidTr="00912A81">
      <w:tc>
        <w:tcPr>
          <w:tcW w:w="0" w:type="auto"/>
          <w:shd w:val="clear" w:color="auto" w:fill="auto"/>
          <w:vAlign w:val="center"/>
        </w:tcPr>
        <w:p w:rsidR="009F539D" w:rsidRPr="00B44D15" w:rsidRDefault="009F539D" w:rsidP="009F539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F539D" w:rsidRPr="00B7388A" w:rsidRDefault="009F539D" w:rsidP="009F539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F539D" w:rsidRPr="00AB1BF2" w:rsidRDefault="009F539D" w:rsidP="009F539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F539D" w:rsidRPr="0099535B" w:rsidRDefault="009F539D" w:rsidP="009F539D">
          <w:pPr>
            <w:pStyle w:val="Bezodstpw"/>
            <w:jc w:val="center"/>
            <w:rPr>
              <w:noProof/>
            </w:rPr>
          </w:pPr>
        </w:p>
      </w:tc>
    </w:tr>
  </w:tbl>
  <w:p w:rsidR="009F539D" w:rsidRPr="008F758E" w:rsidRDefault="009F539D" w:rsidP="009F539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F539D" w:rsidRPr="008F758E" w:rsidRDefault="009F539D" w:rsidP="009F539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F539D" w:rsidRPr="00D57C24" w:rsidRDefault="009F539D" w:rsidP="009F539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539D" w:rsidRPr="00B7388A" w:rsidRDefault="009F539D" w:rsidP="009F539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45C" w:rsidRDefault="00246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905" w:rsidRDefault="00AE2905">
      <w:r>
        <w:separator/>
      </w:r>
    </w:p>
  </w:footnote>
  <w:footnote w:type="continuationSeparator" w:id="0">
    <w:p w:rsidR="00AE2905" w:rsidRDefault="00AE2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45C" w:rsidRDefault="002464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539D" w:rsidRPr="0062295F" w:rsidRDefault="009F539D" w:rsidP="009F53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4645C" w:rsidRDefault="002464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45C" w:rsidRDefault="002464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2905"/>
    <w:rsid w:val="00005838"/>
    <w:rsid w:val="00022322"/>
    <w:rsid w:val="00042497"/>
    <w:rsid w:val="00081D13"/>
    <w:rsid w:val="000C1E6F"/>
    <w:rsid w:val="000E4E56"/>
    <w:rsid w:val="001A1468"/>
    <w:rsid w:val="001B7815"/>
    <w:rsid w:val="0024645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9F539D"/>
    <w:rsid w:val="00A029B8"/>
    <w:rsid w:val="00A17CDB"/>
    <w:rsid w:val="00AA02AC"/>
    <w:rsid w:val="00AE2905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FE17927"/>
  <w15:chartTrackingRefBased/>
  <w15:docId w15:val="{777E1BDC-53EC-4CBC-A7FC-4CE8E0E06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F539D"/>
    <w:rPr>
      <w:sz w:val="24"/>
      <w:szCs w:val="24"/>
    </w:rPr>
  </w:style>
  <w:style w:type="paragraph" w:styleId="Bezodstpw">
    <w:name w:val="No Spacing"/>
    <w:uiPriority w:val="1"/>
    <w:qFormat/>
    <w:rsid w:val="009F539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2024-11-26T11:32:00Z</cp:lastPrinted>
  <dcterms:created xsi:type="dcterms:W3CDTF">2024-11-26T11:32:00Z</dcterms:created>
  <dcterms:modified xsi:type="dcterms:W3CDTF">2024-11-26T11:32:00Z</dcterms:modified>
</cp:coreProperties>
</file>