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660" w:rsidRDefault="00D73660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0F71F2" w:rsidP="00081D13">
      <w:pPr>
        <w:spacing w:after="600"/>
        <w:jc w:val="right"/>
        <w:rPr>
          <w:rFonts w:ascii="Arial" w:hAnsi="Arial" w:cs="Arial"/>
        </w:rPr>
      </w:pPr>
      <w:r w:rsidRPr="000F71F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D73660">
        <w:rPr>
          <w:rFonts w:ascii="Arial" w:hAnsi="Arial" w:cs="Arial"/>
        </w:rPr>
        <w:t>2024-11-26</w:t>
      </w:r>
    </w:p>
    <w:p w:rsidR="00081D13" w:rsidRPr="00353FDC" w:rsidRDefault="000F71F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F71F2">
        <w:rPr>
          <w:rFonts w:ascii="Arial" w:hAnsi="Arial" w:cs="Arial"/>
          <w:b/>
          <w:bCs/>
        </w:rPr>
        <w:t>Politechnika Częstochowska</w:t>
      </w:r>
    </w:p>
    <w:p w:rsidR="00081D13" w:rsidRPr="00353FDC" w:rsidRDefault="000F71F2" w:rsidP="00081D13">
      <w:pPr>
        <w:spacing w:line="360" w:lineRule="auto"/>
        <w:ind w:right="3969"/>
        <w:rPr>
          <w:rFonts w:ascii="Arial" w:hAnsi="Arial" w:cs="Arial"/>
        </w:rPr>
      </w:pPr>
      <w:r w:rsidRPr="000F71F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F71F2">
        <w:rPr>
          <w:rFonts w:ascii="Arial" w:hAnsi="Arial" w:cs="Arial"/>
        </w:rPr>
        <w:t>69</w:t>
      </w:r>
    </w:p>
    <w:p w:rsidR="00081D13" w:rsidRPr="00353FDC" w:rsidRDefault="000F71F2" w:rsidP="00081D13">
      <w:pPr>
        <w:ind w:right="3969"/>
        <w:rPr>
          <w:rFonts w:ascii="Arial" w:hAnsi="Arial" w:cs="Arial"/>
        </w:rPr>
      </w:pPr>
      <w:r w:rsidRPr="000F71F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F71F2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p w:rsidR="00D73660" w:rsidRDefault="00D73660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p w:rsidR="00D73660" w:rsidRPr="00353FDC" w:rsidRDefault="00D73660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F71F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71F2">
              <w:rPr>
                <w:rFonts w:ascii="Arial" w:hAnsi="Arial" w:cs="Arial"/>
                <w:bCs/>
              </w:rPr>
              <w:t>Stanowiska laboratoryjne do laboratorium TWN  dla  Wydziału Elektrycznego  Politechniki Częstochowskiej</w:t>
            </w:r>
          </w:p>
        </w:tc>
      </w:tr>
      <w:tr w:rsidR="000F71F2" w:rsidRPr="00353FDC" w:rsidTr="00CC76FC">
        <w:tc>
          <w:tcPr>
            <w:tcW w:w="2269" w:type="dxa"/>
            <w:shd w:val="clear" w:color="auto" w:fill="auto"/>
          </w:tcPr>
          <w:p w:rsidR="000F71F2" w:rsidRPr="00353FDC" w:rsidRDefault="000F71F2" w:rsidP="00CC76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F71F2" w:rsidRPr="00353FDC" w:rsidRDefault="000F71F2" w:rsidP="00CC76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71F2">
              <w:rPr>
                <w:rFonts w:ascii="Arial" w:hAnsi="Arial" w:cs="Arial"/>
                <w:bCs/>
              </w:rPr>
              <w:t>RK-NZ.261.82.2024.AR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F71F2" w:rsidRPr="000F71F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F71F2" w:rsidRPr="000F71F2">
        <w:rPr>
          <w:rFonts w:ascii="Arial" w:hAnsi="Arial" w:cs="Arial"/>
        </w:rPr>
        <w:t>(</w:t>
      </w:r>
      <w:proofErr w:type="spellStart"/>
      <w:r w:rsidR="000F71F2" w:rsidRPr="000F71F2">
        <w:rPr>
          <w:rFonts w:ascii="Arial" w:hAnsi="Arial" w:cs="Arial"/>
        </w:rPr>
        <w:t>t.j</w:t>
      </w:r>
      <w:proofErr w:type="spellEnd"/>
      <w:r w:rsidR="000F71F2" w:rsidRPr="000F71F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F71F2" w:rsidRPr="00E1738E" w:rsidTr="00CC76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73660" w:rsidRDefault="00D73660" w:rsidP="00CC76F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D73660" w:rsidRDefault="00D73660" w:rsidP="00CC76F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0F71F2" w:rsidRDefault="000F71F2" w:rsidP="00CC76F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0F71F2">
              <w:rPr>
                <w:rFonts w:ascii="Arial" w:hAnsi="Arial" w:cs="Arial"/>
                <w:b/>
              </w:rPr>
              <w:t xml:space="preserve">Przedsiębiorstwo </w:t>
            </w:r>
            <w:proofErr w:type="spellStart"/>
            <w:r w:rsidRPr="000F71F2">
              <w:rPr>
                <w:rFonts w:ascii="Arial" w:hAnsi="Arial" w:cs="Arial"/>
                <w:b/>
              </w:rPr>
              <w:t>Produkcyjno</w:t>
            </w:r>
            <w:proofErr w:type="spellEnd"/>
            <w:r w:rsidRPr="000F71F2">
              <w:rPr>
                <w:rFonts w:ascii="Arial" w:hAnsi="Arial" w:cs="Arial"/>
                <w:b/>
              </w:rPr>
              <w:t xml:space="preserve"> Handlowo Usługowe "ELEKTROMONT-BIS" s.c.</w:t>
            </w:r>
          </w:p>
          <w:p w:rsidR="000F71F2" w:rsidRPr="00AC1F4A" w:rsidRDefault="000F71F2" w:rsidP="00CC76F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F71F2">
              <w:rPr>
                <w:rFonts w:ascii="Arial" w:hAnsi="Arial" w:cs="Arial"/>
                <w:bCs/>
              </w:rPr>
              <w:t>Jagiellońska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F71F2">
              <w:rPr>
                <w:rFonts w:ascii="Arial" w:hAnsi="Arial" w:cs="Arial"/>
                <w:bCs/>
              </w:rPr>
              <w:t>85/87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F71F2">
              <w:rPr>
                <w:rFonts w:ascii="Arial" w:hAnsi="Arial" w:cs="Arial"/>
                <w:bCs/>
              </w:rPr>
              <w:t>/11</w:t>
            </w:r>
          </w:p>
          <w:p w:rsidR="000F71F2" w:rsidRPr="00E1738E" w:rsidRDefault="000F71F2" w:rsidP="00CC76F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F71F2">
              <w:rPr>
                <w:rFonts w:ascii="Arial" w:hAnsi="Arial" w:cs="Arial"/>
                <w:bCs/>
              </w:rPr>
              <w:t>42-200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F71F2">
              <w:rPr>
                <w:rFonts w:ascii="Arial" w:hAnsi="Arial" w:cs="Arial"/>
                <w:bCs/>
              </w:rPr>
              <w:t>Częstochowa</w:t>
            </w:r>
          </w:p>
          <w:p w:rsidR="000F71F2" w:rsidRPr="00BC506C" w:rsidRDefault="000F71F2" w:rsidP="00CC76F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0F71F2">
              <w:rPr>
                <w:rFonts w:ascii="Arial" w:hAnsi="Arial" w:cs="Arial"/>
                <w:b/>
              </w:rPr>
              <w:t>149 814.00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F71F2" w:rsidRPr="00E1738E" w:rsidRDefault="000F71F2" w:rsidP="00CC76F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F71F2" w:rsidRPr="00E1738E" w:rsidRDefault="000F71F2" w:rsidP="00CC76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F71F2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134"/>
        <w:gridCol w:w="1701"/>
      </w:tblGrid>
      <w:tr w:rsidR="00D73660" w:rsidRPr="008567C7" w:rsidTr="00D7366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73660" w:rsidRPr="00553EDC" w:rsidRDefault="00D7366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D73660" w:rsidRPr="00553EDC" w:rsidRDefault="00D7366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D73660" w:rsidRPr="00553EDC" w:rsidRDefault="00D7366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71F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73660" w:rsidRPr="00553EDC" w:rsidRDefault="00D7366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73660" w:rsidRPr="008567C7" w:rsidTr="00D73660">
        <w:tc>
          <w:tcPr>
            <w:tcW w:w="851" w:type="dxa"/>
            <w:vAlign w:val="center"/>
          </w:tcPr>
          <w:p w:rsidR="00D73660" w:rsidRPr="00553EDC" w:rsidRDefault="00D73660" w:rsidP="00CC76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F71F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D73660" w:rsidRPr="00553EDC" w:rsidRDefault="00D73660" w:rsidP="00CC76F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F71F2">
              <w:rPr>
                <w:rFonts w:ascii="Arial" w:hAnsi="Arial" w:cs="Arial"/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0F71F2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0F71F2">
              <w:rPr>
                <w:rFonts w:ascii="Arial" w:hAnsi="Arial" w:cs="Arial"/>
                <w:b/>
                <w:sz w:val="22"/>
                <w:szCs w:val="22"/>
              </w:rPr>
              <w:t xml:space="preserve"> Handlowo Usługowe "ELEKTROMONT-BIS" s.c.</w:t>
            </w:r>
          </w:p>
          <w:p w:rsidR="00D73660" w:rsidRPr="00553EDC" w:rsidRDefault="00D73660" w:rsidP="00CC76F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F71F2">
              <w:rPr>
                <w:rFonts w:ascii="Arial" w:hAnsi="Arial" w:cs="Arial"/>
                <w:bCs/>
                <w:sz w:val="22"/>
                <w:szCs w:val="22"/>
              </w:rPr>
              <w:t>Jagiellońska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71F2">
              <w:rPr>
                <w:rFonts w:ascii="Arial" w:hAnsi="Arial" w:cs="Arial"/>
                <w:bCs/>
                <w:sz w:val="22"/>
                <w:szCs w:val="22"/>
              </w:rPr>
              <w:t>85/87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71F2">
              <w:rPr>
                <w:rFonts w:ascii="Arial" w:hAnsi="Arial" w:cs="Arial"/>
                <w:bCs/>
                <w:sz w:val="22"/>
                <w:szCs w:val="22"/>
              </w:rPr>
              <w:t>/11</w:t>
            </w:r>
          </w:p>
          <w:p w:rsidR="00D73660" w:rsidRPr="00553EDC" w:rsidRDefault="00D73660" w:rsidP="00CC76F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F71F2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71F2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D73660" w:rsidRPr="00553EDC" w:rsidRDefault="00D73660" w:rsidP="00CC76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F71F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D73660" w:rsidRPr="00553EDC" w:rsidRDefault="00D73660" w:rsidP="00CC76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F71F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3AD" w:rsidRDefault="00E943AD">
      <w:r>
        <w:separator/>
      </w:r>
    </w:p>
  </w:endnote>
  <w:endnote w:type="continuationSeparator" w:id="0">
    <w:p w:rsidR="00E943AD" w:rsidRDefault="00E94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1F2" w:rsidRDefault="000F7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660" w:rsidRPr="00D73660" w:rsidRDefault="00D73660" w:rsidP="00D73660">
    <w:pPr>
      <w:spacing w:line="276" w:lineRule="auto"/>
      <w:rPr>
        <w:rFonts w:ascii="Roboto" w:hAnsi="Roboto"/>
        <w:b/>
        <w:bCs/>
        <w:sz w:val="22"/>
        <w:szCs w:val="18"/>
      </w:rPr>
    </w:pPr>
    <w:r w:rsidRPr="00D7366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7366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736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73660" w:rsidRPr="00D73660" w:rsidTr="00CC76FC">
      <w:tc>
        <w:tcPr>
          <w:tcW w:w="0" w:type="auto"/>
          <w:shd w:val="clear" w:color="auto" w:fill="auto"/>
          <w:vAlign w:val="center"/>
        </w:tcPr>
        <w:p w:rsidR="00D73660" w:rsidRPr="00D73660" w:rsidRDefault="00D73660" w:rsidP="00D736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73660" w:rsidRPr="00D73660" w:rsidRDefault="00D73660" w:rsidP="00D736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736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73660" w:rsidRPr="00D73660" w:rsidRDefault="00D73660" w:rsidP="00D736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73660" w:rsidRPr="00D73660" w:rsidRDefault="00D73660" w:rsidP="00D736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73660" w:rsidRPr="00D73660" w:rsidRDefault="00D73660" w:rsidP="00D73660">
    <w:pPr>
      <w:spacing w:line="276" w:lineRule="auto"/>
      <w:rPr>
        <w:rFonts w:ascii="Roboto" w:hAnsi="Roboto"/>
        <w:b/>
        <w:bCs/>
      </w:rPr>
    </w:pPr>
    <w:r w:rsidRPr="00D73660">
      <w:rPr>
        <w:rFonts w:ascii="Roboto" w:hAnsi="Roboto"/>
        <w:b/>
        <w:bCs/>
        <w:szCs w:val="18"/>
      </w:rPr>
      <w:t>Kanclerz Politechniki Częstochowskiej</w:t>
    </w:r>
  </w:p>
  <w:p w:rsidR="00D73660" w:rsidRPr="00D73660" w:rsidRDefault="00D73660" w:rsidP="00D73660">
    <w:pPr>
      <w:spacing w:line="276" w:lineRule="auto"/>
      <w:rPr>
        <w:rFonts w:ascii="Roboto" w:hAnsi="Roboto"/>
      </w:rPr>
    </w:pPr>
    <w:r w:rsidRPr="00D73660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73660">
      <w:rPr>
        <w:rFonts w:ascii="Roboto" w:hAnsi="Roboto"/>
      </w:rPr>
      <w:t>ul. Gen. J.H. Dąbrowskiego 69, 42-201 Częstochowa</w:t>
    </w:r>
  </w:p>
  <w:p w:rsidR="00D73660" w:rsidRPr="00D73660" w:rsidRDefault="00D73660" w:rsidP="00D73660">
    <w:pPr>
      <w:spacing w:line="276" w:lineRule="auto"/>
      <w:rPr>
        <w:rFonts w:ascii="Arial" w:hAnsi="Arial"/>
        <w:noProof/>
      </w:rPr>
    </w:pPr>
    <w:r w:rsidRPr="00D73660">
      <w:rPr>
        <w:rFonts w:ascii="Roboto" w:hAnsi="Roboto"/>
      </w:rPr>
      <w:t>tel. +48 34 325 02 56, e-mail: kanclerz@pcz.pl</w:t>
    </w:r>
  </w:p>
  <w:p w:rsidR="00D73660" w:rsidRPr="00D73660" w:rsidRDefault="00D73660" w:rsidP="00D73660">
    <w:pPr>
      <w:rPr>
        <w:rFonts w:ascii="Roboto" w:hAnsi="Roboto"/>
        <w:b/>
      </w:rPr>
    </w:pPr>
    <w:r w:rsidRPr="00D7366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7366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7366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1F2" w:rsidRDefault="000F7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3AD" w:rsidRDefault="00E943AD">
      <w:r>
        <w:separator/>
      </w:r>
    </w:p>
  </w:footnote>
  <w:footnote w:type="continuationSeparator" w:id="0">
    <w:p w:rsidR="00E943AD" w:rsidRDefault="00E94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1F2" w:rsidRDefault="000F7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660" w:rsidRPr="00D73660" w:rsidRDefault="00D73660" w:rsidP="00D736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7366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736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F71F2" w:rsidRDefault="000F7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1F2" w:rsidRDefault="000F71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3AD"/>
    <w:rsid w:val="00005838"/>
    <w:rsid w:val="00022322"/>
    <w:rsid w:val="00042497"/>
    <w:rsid w:val="00081D13"/>
    <w:rsid w:val="000C1E6F"/>
    <w:rsid w:val="000E4E56"/>
    <w:rsid w:val="000F71F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3660"/>
    <w:rsid w:val="00D8427E"/>
    <w:rsid w:val="00E30B2D"/>
    <w:rsid w:val="00E62859"/>
    <w:rsid w:val="00E85D70"/>
    <w:rsid w:val="00E943A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2CED67B"/>
  <w15:chartTrackingRefBased/>
  <w15:docId w15:val="{E3183212-F958-4299-BDA6-07F9893E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2024-11-25T08:16:00Z</cp:lastPrinted>
  <dcterms:created xsi:type="dcterms:W3CDTF">2024-11-25T08:16:00Z</dcterms:created>
  <dcterms:modified xsi:type="dcterms:W3CDTF">2024-11-25T08:16:00Z</dcterms:modified>
</cp:coreProperties>
</file>