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5096D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1062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106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1062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106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106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1062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106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1062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10626" w:rsidRPr="007B107C" w:rsidTr="0001613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10626" w:rsidRPr="007B107C" w:rsidRDefault="00C10626" w:rsidP="00016131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10626" w:rsidRPr="007B107C" w:rsidRDefault="00C10626" w:rsidP="00016131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106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106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1062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10626" w:rsidRPr="007B107C" w:rsidRDefault="00C10626" w:rsidP="00016131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10626" w:rsidRPr="007B107C" w:rsidRDefault="00C10626" w:rsidP="00016131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10626" w:rsidRPr="007B107C" w:rsidRDefault="00C10626" w:rsidP="00016131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1062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106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 dla Wydziału Nawigacyjnego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10626" w:rsidRPr="00C106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10626" w:rsidRPr="00C1062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626" w:rsidRDefault="00C10626" w:rsidP="00C10626">
      <w:pPr>
        <w:spacing w:after="0" w:line="240" w:lineRule="auto"/>
      </w:pPr>
      <w:r>
        <w:separator/>
      </w:r>
    </w:p>
  </w:endnote>
  <w:endnote w:type="continuationSeparator" w:id="0">
    <w:p w:rsidR="00C10626" w:rsidRDefault="00C10626" w:rsidP="00C10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626" w:rsidRDefault="00C106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626" w:rsidRDefault="00C1062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626" w:rsidRDefault="00C106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626" w:rsidRDefault="00C10626" w:rsidP="00C10626">
      <w:pPr>
        <w:spacing w:after="0" w:line="240" w:lineRule="auto"/>
      </w:pPr>
      <w:r>
        <w:separator/>
      </w:r>
    </w:p>
  </w:footnote>
  <w:footnote w:type="continuationSeparator" w:id="0">
    <w:p w:rsidR="00C10626" w:rsidRDefault="00C10626" w:rsidP="00C10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626" w:rsidRDefault="00C106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626" w:rsidRDefault="00C106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0626" w:rsidRDefault="00C106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90"/>
    <w:rsid w:val="002621C4"/>
    <w:rsid w:val="007B107C"/>
    <w:rsid w:val="007C7D43"/>
    <w:rsid w:val="00843802"/>
    <w:rsid w:val="00866E90"/>
    <w:rsid w:val="008750B3"/>
    <w:rsid w:val="00C10626"/>
    <w:rsid w:val="00C31816"/>
    <w:rsid w:val="00C5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6E947AD-6C6F-4D8A-B958-2EA3302A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0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0626"/>
  </w:style>
  <w:style w:type="paragraph" w:styleId="Stopka">
    <w:name w:val="footer"/>
    <w:basedOn w:val="Normalny"/>
    <w:link w:val="StopkaZnak"/>
    <w:uiPriority w:val="99"/>
    <w:unhideWhenUsed/>
    <w:rsid w:val="00C106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0626"/>
  </w:style>
  <w:style w:type="paragraph" w:styleId="Tekstdymka">
    <w:name w:val="Balloon Text"/>
    <w:basedOn w:val="Normalny"/>
    <w:link w:val="TekstdymkaZnak"/>
    <w:uiPriority w:val="99"/>
    <w:semiHidden/>
    <w:unhideWhenUsed/>
    <w:rsid w:val="00C50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0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2024-11-22T09:08:00Z</cp:lastPrinted>
  <dcterms:created xsi:type="dcterms:W3CDTF">2024-11-22T09:08:00Z</dcterms:created>
  <dcterms:modified xsi:type="dcterms:W3CDTF">2024-11-22T09:08:00Z</dcterms:modified>
</cp:coreProperties>
</file>