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708" w:rsidRDefault="00B8470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3A575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A5758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A5758">
        <w:rPr>
          <w:rFonts w:ascii="Arial" w:hAnsi="Arial" w:cs="Arial"/>
          <w:sz w:val="24"/>
          <w:szCs w:val="24"/>
        </w:rPr>
        <w:t>2024-11-05</w:t>
      </w:r>
    </w:p>
    <w:p w:rsidR="00CF7835" w:rsidRPr="009432A1" w:rsidRDefault="003A575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575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3A575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A5758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A5758">
        <w:rPr>
          <w:rFonts w:ascii="Arial" w:hAnsi="Arial" w:cs="Arial"/>
          <w:sz w:val="24"/>
          <w:szCs w:val="24"/>
        </w:rPr>
        <w:t>69</w:t>
      </w:r>
    </w:p>
    <w:p w:rsidR="00CF7835" w:rsidRPr="009432A1" w:rsidRDefault="003A5758" w:rsidP="00CF7835">
      <w:pPr>
        <w:rPr>
          <w:rFonts w:ascii="Arial" w:hAnsi="Arial" w:cs="Arial"/>
          <w:sz w:val="24"/>
          <w:szCs w:val="24"/>
        </w:rPr>
      </w:pPr>
      <w:r w:rsidRPr="003A5758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A5758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A575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5758">
              <w:rPr>
                <w:rFonts w:ascii="Arial" w:hAnsi="Arial" w:cs="Arial"/>
                <w:bCs/>
                <w:sz w:val="24"/>
                <w:szCs w:val="24"/>
              </w:rPr>
              <w:t>Dostawa zintegrowanego urządzenia sieciowego typu UTM dla Wydziału Zarządzania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5758" w:rsidRPr="004E4B64" w:rsidTr="005524BF">
        <w:tc>
          <w:tcPr>
            <w:tcW w:w="2269" w:type="dxa"/>
            <w:shd w:val="clear" w:color="auto" w:fill="auto"/>
          </w:tcPr>
          <w:p w:rsidR="003A5758" w:rsidRPr="004E4B64" w:rsidRDefault="003A5758" w:rsidP="005524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5758" w:rsidRPr="004E4B64" w:rsidRDefault="003A5758" w:rsidP="005524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5758">
              <w:rPr>
                <w:rFonts w:ascii="Arial" w:hAnsi="Arial" w:cs="Arial"/>
                <w:bCs/>
                <w:sz w:val="24"/>
                <w:szCs w:val="24"/>
              </w:rPr>
              <w:t>RK-NZ.261.73.2024.MM</w:t>
            </w:r>
          </w:p>
        </w:tc>
      </w:tr>
    </w:tbl>
    <w:p w:rsidR="00D665F5" w:rsidRPr="00355C9D" w:rsidRDefault="00D665F5" w:rsidP="00B84708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A5758" w:rsidRPr="003A5758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B847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A5758" w:rsidRPr="003A5758">
        <w:rPr>
          <w:rFonts w:ascii="Arial" w:hAnsi="Arial" w:cs="Arial"/>
          <w:sz w:val="24"/>
          <w:szCs w:val="24"/>
        </w:rPr>
        <w:t>05/11/2024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A5758" w:rsidRPr="003A5758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B847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B847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B847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A5758" w:rsidRPr="00355C9D" w:rsidTr="005524BF">
        <w:tc>
          <w:tcPr>
            <w:tcW w:w="1276" w:type="dxa"/>
            <w:shd w:val="clear" w:color="auto" w:fill="auto"/>
            <w:vAlign w:val="center"/>
          </w:tcPr>
          <w:p w:rsidR="003A5758" w:rsidRPr="00CF7835" w:rsidRDefault="003A5758" w:rsidP="00B847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7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A5758" w:rsidRPr="00CF7835" w:rsidRDefault="00B84708" w:rsidP="00B8470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ForIP Sp. z o.o. </w:t>
            </w:r>
          </w:p>
          <w:p w:rsidR="003A5758" w:rsidRPr="00CF7835" w:rsidRDefault="003A5758" w:rsidP="00B847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A5758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5758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5758" w:rsidRPr="00CF7835" w:rsidRDefault="003A5758" w:rsidP="00B8470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758">
              <w:rPr>
                <w:rFonts w:ascii="Arial" w:hAnsi="Arial" w:cs="Arial"/>
                <w:sz w:val="24"/>
                <w:szCs w:val="24"/>
              </w:rPr>
              <w:t>41-800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5758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5758" w:rsidRPr="00CF7835" w:rsidRDefault="003A5758" w:rsidP="00B847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758">
              <w:rPr>
                <w:rFonts w:ascii="Arial" w:hAnsi="Arial" w:cs="Arial"/>
                <w:sz w:val="24"/>
                <w:szCs w:val="24"/>
              </w:rPr>
              <w:t>84 722.40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EE7" w:rsidRDefault="00EC4EE7">
      <w:r>
        <w:separator/>
      </w:r>
    </w:p>
  </w:endnote>
  <w:endnote w:type="continuationSeparator" w:id="0">
    <w:p w:rsidR="00EC4EE7" w:rsidRDefault="00EC4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708" w:rsidRDefault="00B84708" w:rsidP="00B8470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84708" w:rsidTr="005524BF">
      <w:tc>
        <w:tcPr>
          <w:tcW w:w="0" w:type="auto"/>
          <w:shd w:val="clear" w:color="auto" w:fill="auto"/>
          <w:vAlign w:val="center"/>
        </w:tcPr>
        <w:p w:rsidR="00B84708" w:rsidRPr="00B44D15" w:rsidRDefault="00B84708" w:rsidP="00B8470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84708" w:rsidRPr="00B7388A" w:rsidRDefault="00B84708" w:rsidP="00B8470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84708" w:rsidRPr="00AB1BF2" w:rsidRDefault="00B84708" w:rsidP="00B8470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84708" w:rsidRPr="0099535B" w:rsidRDefault="00B84708" w:rsidP="00B84708">
          <w:pPr>
            <w:pStyle w:val="Bezodstpw"/>
            <w:jc w:val="center"/>
            <w:rPr>
              <w:noProof/>
            </w:rPr>
          </w:pPr>
        </w:p>
      </w:tc>
    </w:tr>
  </w:tbl>
  <w:p w:rsidR="00B84708" w:rsidRPr="008F758E" w:rsidRDefault="00B84708" w:rsidP="00B8470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84708" w:rsidRPr="008F758E" w:rsidRDefault="00B84708" w:rsidP="00B8470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84708" w:rsidRPr="00D57C24" w:rsidRDefault="00B84708" w:rsidP="00B8470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84708" w:rsidRPr="00B7388A" w:rsidRDefault="00B84708" w:rsidP="00B8470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47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EE7" w:rsidRDefault="00EC4EE7">
      <w:r>
        <w:separator/>
      </w:r>
    </w:p>
  </w:footnote>
  <w:footnote w:type="continuationSeparator" w:id="0">
    <w:p w:rsidR="00EC4EE7" w:rsidRDefault="00EC4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58" w:rsidRDefault="003A57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708" w:rsidRPr="0062295F" w:rsidRDefault="00B84708" w:rsidP="00B847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3A5758" w:rsidRDefault="003A57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58" w:rsidRDefault="003A57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4EE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A5758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84708"/>
    <w:rsid w:val="00C236D3"/>
    <w:rsid w:val="00C659E2"/>
    <w:rsid w:val="00CB0802"/>
    <w:rsid w:val="00CF7835"/>
    <w:rsid w:val="00D665F5"/>
    <w:rsid w:val="00D7128F"/>
    <w:rsid w:val="00EA3476"/>
    <w:rsid w:val="00EC4EE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524A338"/>
  <w15:chartTrackingRefBased/>
  <w15:docId w15:val="{E8483B02-8503-43E9-AEDD-36FAA56AB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84708"/>
  </w:style>
  <w:style w:type="paragraph" w:styleId="Bezodstpw">
    <w:name w:val="No Spacing"/>
    <w:uiPriority w:val="1"/>
    <w:qFormat/>
    <w:rsid w:val="00B8470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2024-11-05T12:10:00Z</cp:lastPrinted>
  <dcterms:created xsi:type="dcterms:W3CDTF">2024-11-05T12:10:00Z</dcterms:created>
  <dcterms:modified xsi:type="dcterms:W3CDTF">2024-11-05T12:10:00Z</dcterms:modified>
</cp:coreProperties>
</file>