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0DE" w:rsidRDefault="00F630D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C525E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525E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525EF">
        <w:rPr>
          <w:rFonts w:ascii="Arial" w:hAnsi="Arial" w:cs="Arial"/>
          <w:sz w:val="24"/>
          <w:szCs w:val="24"/>
        </w:rPr>
        <w:t>2024-11-05</w:t>
      </w:r>
    </w:p>
    <w:p w:rsidR="009432A1" w:rsidRPr="009432A1" w:rsidRDefault="00C525E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25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525E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525E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525EF">
        <w:rPr>
          <w:rFonts w:ascii="Arial" w:hAnsi="Arial" w:cs="Arial"/>
          <w:sz w:val="24"/>
          <w:szCs w:val="24"/>
        </w:rPr>
        <w:t>69</w:t>
      </w:r>
    </w:p>
    <w:p w:rsidR="009432A1" w:rsidRPr="009432A1" w:rsidRDefault="00C525EF" w:rsidP="009432A1">
      <w:pPr>
        <w:rPr>
          <w:rFonts w:ascii="Arial" w:hAnsi="Arial" w:cs="Arial"/>
          <w:sz w:val="24"/>
          <w:szCs w:val="24"/>
        </w:rPr>
      </w:pPr>
      <w:r w:rsidRPr="00C525E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525E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525E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25EF">
              <w:rPr>
                <w:rFonts w:ascii="Arial" w:hAnsi="Arial" w:cs="Arial"/>
                <w:bCs/>
                <w:sz w:val="24"/>
                <w:szCs w:val="24"/>
              </w:rPr>
              <w:t>Dostawa zintegrowanego urządzenia sieciowego typu UTM dla Wydziału Zarządzania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25EF" w:rsidRPr="004E4B64" w:rsidTr="00C911C0">
        <w:tc>
          <w:tcPr>
            <w:tcW w:w="2269" w:type="dxa"/>
            <w:shd w:val="clear" w:color="auto" w:fill="auto"/>
          </w:tcPr>
          <w:p w:rsidR="00C525EF" w:rsidRPr="004E4B64" w:rsidRDefault="00C525EF" w:rsidP="00C911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25EF" w:rsidRPr="004E4B64" w:rsidRDefault="00C525EF" w:rsidP="00C911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25EF">
              <w:rPr>
                <w:rFonts w:ascii="Arial" w:hAnsi="Arial" w:cs="Arial"/>
                <w:bCs/>
                <w:sz w:val="24"/>
                <w:szCs w:val="24"/>
              </w:rPr>
              <w:t>RK-NZ.261.73.2024.MM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525EF" w:rsidRPr="00C525EF">
        <w:rPr>
          <w:rFonts w:ascii="Arial" w:hAnsi="Arial" w:cs="Arial"/>
          <w:sz w:val="24"/>
          <w:szCs w:val="24"/>
        </w:rPr>
        <w:t>(</w:t>
      </w:r>
      <w:proofErr w:type="spellStart"/>
      <w:r w:rsidR="00C525EF" w:rsidRPr="00C525EF">
        <w:rPr>
          <w:rFonts w:ascii="Arial" w:hAnsi="Arial" w:cs="Arial"/>
          <w:sz w:val="24"/>
          <w:szCs w:val="24"/>
        </w:rPr>
        <w:t>t.j</w:t>
      </w:r>
      <w:proofErr w:type="spellEnd"/>
      <w:r w:rsidR="00C525EF" w:rsidRPr="00C525E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525E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525EF">
        <w:rPr>
          <w:rFonts w:ascii="Arial" w:hAnsi="Arial" w:cs="Arial"/>
          <w:b/>
          <w:sz w:val="24"/>
          <w:szCs w:val="24"/>
        </w:rPr>
        <w:t>92 250.00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784" w:rsidRDefault="00F74784">
      <w:r>
        <w:separator/>
      </w:r>
    </w:p>
  </w:endnote>
  <w:endnote w:type="continuationSeparator" w:id="0">
    <w:p w:rsidR="00F74784" w:rsidRDefault="00F74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0DE" w:rsidRDefault="00F630DE" w:rsidP="00F630D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30DE" w:rsidTr="00C911C0">
      <w:tc>
        <w:tcPr>
          <w:tcW w:w="0" w:type="auto"/>
          <w:shd w:val="clear" w:color="auto" w:fill="auto"/>
          <w:vAlign w:val="center"/>
        </w:tcPr>
        <w:p w:rsidR="00F630DE" w:rsidRPr="00B44D15" w:rsidRDefault="00F630DE" w:rsidP="00F630D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30DE" w:rsidRPr="00B7388A" w:rsidRDefault="00F630DE" w:rsidP="00F630D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630DE" w:rsidRPr="00AB1BF2" w:rsidRDefault="00F630DE" w:rsidP="00F630D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30DE" w:rsidRPr="0099535B" w:rsidRDefault="00F630DE" w:rsidP="00F630DE">
          <w:pPr>
            <w:pStyle w:val="Bezodstpw"/>
            <w:jc w:val="center"/>
            <w:rPr>
              <w:noProof/>
            </w:rPr>
          </w:pPr>
        </w:p>
      </w:tc>
    </w:tr>
  </w:tbl>
  <w:p w:rsidR="00F630DE" w:rsidRPr="008F758E" w:rsidRDefault="00F630DE" w:rsidP="00F630D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630DE" w:rsidRPr="008F758E" w:rsidRDefault="00F630DE" w:rsidP="00F630D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630DE" w:rsidRPr="00D57C24" w:rsidRDefault="00F630DE" w:rsidP="00F630D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630DE" w:rsidRPr="00B7388A" w:rsidRDefault="00F630DE" w:rsidP="00F630D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30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784" w:rsidRDefault="00F74784">
      <w:r>
        <w:separator/>
      </w:r>
    </w:p>
  </w:footnote>
  <w:footnote w:type="continuationSeparator" w:id="0">
    <w:p w:rsidR="00F74784" w:rsidRDefault="00F74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5EF" w:rsidRDefault="00C525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0DE" w:rsidRPr="0062295F" w:rsidRDefault="00F630DE" w:rsidP="00F630D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525EF" w:rsidRDefault="00C525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5EF" w:rsidRDefault="00C525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78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525EF"/>
    <w:rsid w:val="00C659E2"/>
    <w:rsid w:val="00CB0802"/>
    <w:rsid w:val="00D7128F"/>
    <w:rsid w:val="00EA3476"/>
    <w:rsid w:val="00F630DE"/>
    <w:rsid w:val="00F7478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59CB3F3"/>
  <w15:chartTrackingRefBased/>
  <w15:docId w15:val="{730BBD32-2F52-4265-B16D-6C37EFF0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630DE"/>
  </w:style>
  <w:style w:type="paragraph" w:styleId="Bezodstpw">
    <w:name w:val="No Spacing"/>
    <w:uiPriority w:val="1"/>
    <w:qFormat/>
    <w:rsid w:val="00F630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2024-11-05T06:53:00Z</cp:lastPrinted>
  <dcterms:created xsi:type="dcterms:W3CDTF">2024-11-05T06:53:00Z</dcterms:created>
  <dcterms:modified xsi:type="dcterms:W3CDTF">2024-11-05T06:53:00Z</dcterms:modified>
</cp:coreProperties>
</file>