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88E" w:rsidRDefault="00E6488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A8528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528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A85289">
        <w:rPr>
          <w:rFonts w:ascii="Arial" w:hAnsi="Arial" w:cs="Arial"/>
          <w:sz w:val="24"/>
          <w:szCs w:val="24"/>
        </w:rPr>
        <w:t>2024-11-20</w:t>
      </w:r>
    </w:p>
    <w:p w:rsidR="009432A1" w:rsidRPr="009432A1" w:rsidRDefault="00A8528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52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A8528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A8528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85289">
        <w:rPr>
          <w:rFonts w:ascii="Arial" w:hAnsi="Arial" w:cs="Arial"/>
          <w:sz w:val="24"/>
          <w:szCs w:val="24"/>
        </w:rPr>
        <w:t>69</w:t>
      </w:r>
    </w:p>
    <w:p w:rsidR="009432A1" w:rsidRPr="009432A1" w:rsidRDefault="00A85289" w:rsidP="009432A1">
      <w:pPr>
        <w:rPr>
          <w:rFonts w:ascii="Arial" w:hAnsi="Arial" w:cs="Arial"/>
          <w:sz w:val="24"/>
          <w:szCs w:val="24"/>
        </w:rPr>
      </w:pPr>
      <w:r w:rsidRPr="00A8528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A8528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A8528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5289">
              <w:rPr>
                <w:rFonts w:ascii="Arial" w:hAnsi="Arial" w:cs="Arial"/>
                <w:bCs/>
                <w:sz w:val="24"/>
                <w:szCs w:val="24"/>
              </w:rPr>
              <w:t>Dostawa systemu monitorowania bezpieczeństwa sieci i usług opartego na dwóch urządzeniach firewall dla Miejskiej Sieci Komputerowej CzestMAN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5289" w:rsidRPr="004E4B64" w:rsidTr="00F21EAF">
        <w:tc>
          <w:tcPr>
            <w:tcW w:w="2269" w:type="dxa"/>
            <w:shd w:val="clear" w:color="auto" w:fill="auto"/>
          </w:tcPr>
          <w:p w:rsidR="00A85289" w:rsidRPr="004E4B64" w:rsidRDefault="00A85289" w:rsidP="00F21E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5289" w:rsidRPr="004E4B64" w:rsidRDefault="00A85289" w:rsidP="00F21E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5289">
              <w:rPr>
                <w:rFonts w:ascii="Arial" w:hAnsi="Arial" w:cs="Arial"/>
                <w:bCs/>
                <w:sz w:val="24"/>
                <w:szCs w:val="24"/>
              </w:rPr>
              <w:t>RK-NZ.262.3.2024.MM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85289" w:rsidRPr="00A85289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8528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85289">
        <w:rPr>
          <w:rFonts w:ascii="Arial" w:hAnsi="Arial" w:cs="Arial"/>
          <w:b/>
          <w:sz w:val="24"/>
          <w:szCs w:val="24"/>
        </w:rPr>
        <w:t>1 008 600.00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BF0" w:rsidRDefault="00F00BF0">
      <w:r>
        <w:separator/>
      </w:r>
    </w:p>
  </w:endnote>
  <w:endnote w:type="continuationSeparator" w:id="0">
    <w:p w:rsidR="00F00BF0" w:rsidRDefault="00F00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88E" w:rsidRDefault="00E6488E" w:rsidP="00E6488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6488E" w:rsidTr="00F21EAF">
      <w:tc>
        <w:tcPr>
          <w:tcW w:w="0" w:type="auto"/>
          <w:shd w:val="clear" w:color="auto" w:fill="auto"/>
          <w:vAlign w:val="center"/>
        </w:tcPr>
        <w:p w:rsidR="00E6488E" w:rsidRPr="00B44D15" w:rsidRDefault="00E6488E" w:rsidP="00E648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6488E" w:rsidRPr="00B7388A" w:rsidRDefault="00E6488E" w:rsidP="00E6488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6488E" w:rsidRPr="00AB1BF2" w:rsidRDefault="00E6488E" w:rsidP="00E648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6488E" w:rsidRPr="0099535B" w:rsidRDefault="00E6488E" w:rsidP="00E6488E">
          <w:pPr>
            <w:pStyle w:val="Bezodstpw"/>
            <w:jc w:val="center"/>
            <w:rPr>
              <w:noProof/>
            </w:rPr>
          </w:pPr>
        </w:p>
      </w:tc>
    </w:tr>
  </w:tbl>
  <w:p w:rsidR="00E6488E" w:rsidRPr="008F758E" w:rsidRDefault="00E6488E" w:rsidP="00E6488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6488E" w:rsidRPr="008F758E" w:rsidRDefault="00E6488E" w:rsidP="00E6488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6488E" w:rsidRPr="00D57C24" w:rsidRDefault="00E6488E" w:rsidP="00E6488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6488E" w:rsidRPr="00B7388A" w:rsidRDefault="00E6488E" w:rsidP="00E6488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648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BF0" w:rsidRDefault="00F00BF0">
      <w:r>
        <w:separator/>
      </w:r>
    </w:p>
  </w:footnote>
  <w:footnote w:type="continuationSeparator" w:id="0">
    <w:p w:rsidR="00F00BF0" w:rsidRDefault="00F00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289" w:rsidRDefault="00A85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88E" w:rsidRPr="0062295F" w:rsidRDefault="00E6488E" w:rsidP="00E6488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85289" w:rsidRDefault="00A85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5289" w:rsidRDefault="00A852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0B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5289"/>
    <w:rsid w:val="00B426D2"/>
    <w:rsid w:val="00C236D3"/>
    <w:rsid w:val="00C659E2"/>
    <w:rsid w:val="00CB0802"/>
    <w:rsid w:val="00D7128F"/>
    <w:rsid w:val="00E6488E"/>
    <w:rsid w:val="00EA3476"/>
    <w:rsid w:val="00F00BF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1DCC170"/>
  <w15:chartTrackingRefBased/>
  <w15:docId w15:val="{DB10421C-BD27-4E76-84D6-75BC101FB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6488E"/>
  </w:style>
  <w:style w:type="paragraph" w:styleId="Bezodstpw">
    <w:name w:val="No Spacing"/>
    <w:uiPriority w:val="1"/>
    <w:qFormat/>
    <w:rsid w:val="00E648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2024-11-20T06:59:00Z</cp:lastPrinted>
  <dcterms:created xsi:type="dcterms:W3CDTF">2024-11-20T06:59:00Z</dcterms:created>
  <dcterms:modified xsi:type="dcterms:W3CDTF">2024-11-20T06:59:00Z</dcterms:modified>
</cp:coreProperties>
</file>