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360E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54F6A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54F6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54F6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54F6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54F6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54F6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54F6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54F6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4F6A" w:rsidRPr="007B107C" w:rsidTr="00E055F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4F6A" w:rsidRPr="007B107C" w:rsidRDefault="00054F6A" w:rsidP="00E055F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54F6A" w:rsidRPr="007B107C" w:rsidRDefault="00054F6A" w:rsidP="00E055F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54F6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54F6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54F6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054F6A" w:rsidRPr="007B107C" w:rsidRDefault="00054F6A" w:rsidP="00E055F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054F6A" w:rsidRPr="007B107C" w:rsidRDefault="00054F6A" w:rsidP="00E055F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54F6A" w:rsidRPr="007B107C" w:rsidRDefault="00054F6A" w:rsidP="00E055F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54F6A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54F6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spotkania noworocznego pracowników Instytutu Morskiego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54F6A" w:rsidRPr="00054F6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CRZP/162/2024/AZP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54F6A" w:rsidRPr="00054F6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F6A" w:rsidRDefault="00054F6A" w:rsidP="00054F6A">
      <w:pPr>
        <w:spacing w:after="0" w:line="240" w:lineRule="auto"/>
      </w:pPr>
      <w:r>
        <w:separator/>
      </w:r>
    </w:p>
  </w:endnote>
  <w:endnote w:type="continuationSeparator" w:id="0">
    <w:p w:rsidR="00054F6A" w:rsidRDefault="00054F6A" w:rsidP="00054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F6A" w:rsidRDefault="00054F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F6A" w:rsidRDefault="00054F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F6A" w:rsidRDefault="00054F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F6A" w:rsidRDefault="00054F6A" w:rsidP="00054F6A">
      <w:pPr>
        <w:spacing w:after="0" w:line="240" w:lineRule="auto"/>
      </w:pPr>
      <w:r>
        <w:separator/>
      </w:r>
    </w:p>
  </w:footnote>
  <w:footnote w:type="continuationSeparator" w:id="0">
    <w:p w:rsidR="00054F6A" w:rsidRDefault="00054F6A" w:rsidP="00054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F6A" w:rsidRDefault="00054F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F6A" w:rsidRDefault="00054F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F6A" w:rsidRDefault="00054F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16"/>
    <w:rsid w:val="00054F6A"/>
    <w:rsid w:val="002621C4"/>
    <w:rsid w:val="007B107C"/>
    <w:rsid w:val="007C7D43"/>
    <w:rsid w:val="00843802"/>
    <w:rsid w:val="008750B3"/>
    <w:rsid w:val="00B360EF"/>
    <w:rsid w:val="00BF7516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012B752-93CA-4A94-9054-7B5822B47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4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4F6A"/>
  </w:style>
  <w:style w:type="paragraph" w:styleId="Stopka">
    <w:name w:val="footer"/>
    <w:basedOn w:val="Normalny"/>
    <w:link w:val="StopkaZnak"/>
    <w:uiPriority w:val="99"/>
    <w:unhideWhenUsed/>
    <w:rsid w:val="00054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4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2024-11-18T11:44:00Z</cp:lastPrinted>
  <dcterms:created xsi:type="dcterms:W3CDTF">2024-11-18T11:44:00Z</dcterms:created>
  <dcterms:modified xsi:type="dcterms:W3CDTF">2024-11-18T11:44:00Z</dcterms:modified>
</cp:coreProperties>
</file>