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475C5" w:rsidP="00350B0E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475C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475C5">
        <w:rPr>
          <w:rFonts w:ascii="Arial" w:hAnsi="Arial" w:cs="Arial"/>
          <w:sz w:val="24"/>
          <w:szCs w:val="24"/>
        </w:rPr>
        <w:t>2024-11-19</w:t>
      </w:r>
    </w:p>
    <w:p w:rsidR="00CF7835" w:rsidRPr="009432A1" w:rsidRDefault="001475C5" w:rsidP="00350B0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475C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475C5" w:rsidP="00350B0E">
      <w:pPr>
        <w:spacing w:line="360" w:lineRule="auto"/>
        <w:rPr>
          <w:rFonts w:ascii="Arial" w:hAnsi="Arial" w:cs="Arial"/>
          <w:sz w:val="24"/>
          <w:szCs w:val="24"/>
        </w:rPr>
      </w:pPr>
      <w:r w:rsidRPr="001475C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475C5">
        <w:rPr>
          <w:rFonts w:ascii="Arial" w:hAnsi="Arial" w:cs="Arial"/>
          <w:sz w:val="24"/>
          <w:szCs w:val="24"/>
        </w:rPr>
        <w:t>69</w:t>
      </w:r>
    </w:p>
    <w:p w:rsidR="00CF7835" w:rsidRPr="009432A1" w:rsidRDefault="001475C5" w:rsidP="00350B0E">
      <w:pPr>
        <w:spacing w:line="360" w:lineRule="auto"/>
        <w:rPr>
          <w:rFonts w:ascii="Arial" w:hAnsi="Arial" w:cs="Arial"/>
          <w:sz w:val="24"/>
          <w:szCs w:val="24"/>
        </w:rPr>
      </w:pPr>
      <w:r w:rsidRPr="001475C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475C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350B0E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350B0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350B0E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350B0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350B0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475C5" w:rsidP="00350B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75C5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475C5" w:rsidRPr="004E4B64" w:rsidTr="00974728">
        <w:tc>
          <w:tcPr>
            <w:tcW w:w="2269" w:type="dxa"/>
            <w:shd w:val="clear" w:color="auto" w:fill="auto"/>
          </w:tcPr>
          <w:p w:rsidR="001475C5" w:rsidRPr="004E4B64" w:rsidRDefault="001475C5" w:rsidP="00350B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75C5" w:rsidRPr="004E4B64" w:rsidRDefault="001475C5" w:rsidP="00350B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75C5">
              <w:rPr>
                <w:rFonts w:ascii="Arial" w:hAnsi="Arial" w:cs="Arial"/>
                <w:bCs/>
                <w:sz w:val="24"/>
                <w:szCs w:val="24"/>
              </w:rPr>
              <w:t>RK-NZ.261.85.2024.MT</w:t>
            </w:r>
          </w:p>
        </w:tc>
      </w:tr>
    </w:tbl>
    <w:p w:rsidR="00D665F5" w:rsidRPr="00355C9D" w:rsidRDefault="00D665F5" w:rsidP="00350B0E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 xml:space="preserve">Zamawiający, działając na podstawie art. </w:t>
      </w:r>
      <w:bookmarkStart w:id="0" w:name="_GoBack"/>
      <w:bookmarkEnd w:id="0"/>
      <w:r w:rsidRPr="00355C9D">
        <w:rPr>
          <w:rFonts w:ascii="Arial" w:hAnsi="Arial" w:cs="Arial"/>
          <w:sz w:val="24"/>
          <w:szCs w:val="24"/>
        </w:rPr>
        <w:t>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475C5" w:rsidRPr="001475C5">
        <w:rPr>
          <w:rFonts w:ascii="Arial" w:hAnsi="Arial" w:cs="Arial"/>
          <w:sz w:val="24"/>
          <w:szCs w:val="24"/>
        </w:rPr>
        <w:t>(</w:t>
      </w:r>
      <w:proofErr w:type="spellStart"/>
      <w:r w:rsidR="001475C5" w:rsidRPr="001475C5">
        <w:rPr>
          <w:rFonts w:ascii="Arial" w:hAnsi="Arial" w:cs="Arial"/>
          <w:sz w:val="24"/>
          <w:szCs w:val="24"/>
        </w:rPr>
        <w:t>t.j</w:t>
      </w:r>
      <w:proofErr w:type="spellEnd"/>
      <w:r w:rsidR="001475C5" w:rsidRPr="001475C5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350B0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475C5" w:rsidRPr="001475C5">
        <w:rPr>
          <w:rFonts w:ascii="Arial" w:hAnsi="Arial" w:cs="Arial"/>
          <w:sz w:val="24"/>
          <w:szCs w:val="24"/>
        </w:rPr>
        <w:t>19/11/2024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475C5" w:rsidRPr="001475C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50B0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50B0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50B0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475C5" w:rsidRPr="00355C9D" w:rsidTr="00974728">
        <w:tc>
          <w:tcPr>
            <w:tcW w:w="1276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475C5" w:rsidRPr="00CF7835" w:rsidRDefault="001475C5" w:rsidP="00350B0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Tim Architekci s.c. Tomasz Borowiecki</w:t>
            </w:r>
          </w:p>
          <w:p w:rsidR="001475C5" w:rsidRPr="00CF7835" w:rsidRDefault="001475C5" w:rsidP="00350B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Szajnowicza Iwanowa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67/2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5C5" w:rsidRPr="00CF7835" w:rsidRDefault="001475C5" w:rsidP="00350B0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11 070.00 zł</w:t>
            </w:r>
          </w:p>
        </w:tc>
      </w:tr>
      <w:tr w:rsidR="001475C5" w:rsidRPr="00355C9D" w:rsidTr="00974728">
        <w:tc>
          <w:tcPr>
            <w:tcW w:w="1276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1475C5" w:rsidRPr="00CF7835" w:rsidRDefault="001475C5" w:rsidP="00350B0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Wielobranżowa Firma Usługowa Sebastian Gawłowski</w:t>
            </w:r>
          </w:p>
          <w:p w:rsidR="001475C5" w:rsidRPr="00CF7835" w:rsidRDefault="001475C5" w:rsidP="00350B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ul. Focha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42A/31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5C5" w:rsidRPr="00CF7835" w:rsidRDefault="001475C5" w:rsidP="00350B0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29 520.00 zł</w:t>
            </w:r>
          </w:p>
        </w:tc>
      </w:tr>
      <w:tr w:rsidR="001475C5" w:rsidRPr="00355C9D" w:rsidTr="00974728">
        <w:tc>
          <w:tcPr>
            <w:tcW w:w="1276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475C5" w:rsidRPr="00CF7835" w:rsidRDefault="001475C5" w:rsidP="00350B0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 xml:space="preserve">Sebastian </w:t>
            </w:r>
            <w:proofErr w:type="spellStart"/>
            <w:r w:rsidRPr="001475C5">
              <w:rPr>
                <w:rFonts w:ascii="Arial" w:hAnsi="Arial" w:cs="Arial"/>
                <w:sz w:val="24"/>
                <w:szCs w:val="24"/>
              </w:rPr>
              <w:t>Wysocki-Dziurdź</w:t>
            </w:r>
            <w:proofErr w:type="spellEnd"/>
            <w:r w:rsidRPr="001475C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1475C5">
              <w:rPr>
                <w:rFonts w:ascii="Arial" w:hAnsi="Arial" w:cs="Arial"/>
                <w:sz w:val="24"/>
                <w:szCs w:val="24"/>
              </w:rPr>
              <w:t>Linevka</w:t>
            </w:r>
            <w:proofErr w:type="spellEnd"/>
            <w:r w:rsidRPr="001475C5">
              <w:rPr>
                <w:rFonts w:ascii="Arial" w:hAnsi="Arial" w:cs="Arial"/>
                <w:sz w:val="24"/>
                <w:szCs w:val="24"/>
              </w:rPr>
              <w:t xml:space="preserve"> Studio Projektowe</w:t>
            </w:r>
          </w:p>
          <w:p w:rsidR="001475C5" w:rsidRPr="00CF7835" w:rsidRDefault="001475C5" w:rsidP="00350B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Krakowska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5C5" w:rsidRPr="00CF7835" w:rsidRDefault="001475C5" w:rsidP="00350B0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32-065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Krzeszowice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12 600.00 zł</w:t>
            </w:r>
          </w:p>
        </w:tc>
      </w:tr>
      <w:tr w:rsidR="001475C5" w:rsidRPr="00355C9D" w:rsidTr="00974728">
        <w:tc>
          <w:tcPr>
            <w:tcW w:w="1276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1475C5" w:rsidRPr="00CF7835" w:rsidRDefault="001475C5" w:rsidP="00350B0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475C5">
              <w:rPr>
                <w:rFonts w:ascii="Arial" w:hAnsi="Arial" w:cs="Arial"/>
                <w:sz w:val="24"/>
                <w:szCs w:val="24"/>
              </w:rPr>
              <w:t>Unidesign</w:t>
            </w:r>
            <w:proofErr w:type="spellEnd"/>
            <w:r w:rsidRPr="001475C5">
              <w:rPr>
                <w:rFonts w:ascii="Arial" w:hAnsi="Arial" w:cs="Arial"/>
                <w:sz w:val="24"/>
                <w:szCs w:val="24"/>
              </w:rPr>
              <w:t xml:space="preserve"> Pracowania Projektowa Jakub Kotowicz</w:t>
            </w:r>
          </w:p>
          <w:p w:rsidR="001475C5" w:rsidRPr="00CF7835" w:rsidRDefault="001475C5" w:rsidP="00350B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Obrońców Tobruku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19/76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5C5" w:rsidRPr="00CF7835" w:rsidRDefault="001475C5" w:rsidP="00350B0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01-494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34 000.00 zł</w:t>
            </w:r>
          </w:p>
        </w:tc>
      </w:tr>
      <w:tr w:rsidR="001475C5" w:rsidRPr="00355C9D" w:rsidTr="00974728">
        <w:tc>
          <w:tcPr>
            <w:tcW w:w="1276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1475C5" w:rsidRPr="00CF7835" w:rsidRDefault="001475C5" w:rsidP="00350B0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JNS SP. Z O.O.</w:t>
            </w:r>
          </w:p>
          <w:p w:rsidR="001475C5" w:rsidRPr="00CF7835" w:rsidRDefault="001475C5" w:rsidP="00350B0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5C5" w:rsidRPr="00CF7835" w:rsidRDefault="001475C5" w:rsidP="00350B0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35-011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475C5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5C5" w:rsidRPr="00CF7835" w:rsidRDefault="001475C5" w:rsidP="00350B0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5C5">
              <w:rPr>
                <w:rFonts w:ascii="Arial" w:hAnsi="Arial" w:cs="Arial"/>
                <w:sz w:val="24"/>
                <w:szCs w:val="24"/>
              </w:rPr>
              <w:t>81 672.00 zł</w:t>
            </w:r>
          </w:p>
        </w:tc>
      </w:tr>
    </w:tbl>
    <w:p w:rsidR="0069085C" w:rsidRPr="00355C9D" w:rsidRDefault="0069085C" w:rsidP="00350B0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350B0E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495F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955" w:rsidRDefault="00662955">
      <w:r>
        <w:separator/>
      </w:r>
    </w:p>
  </w:endnote>
  <w:endnote w:type="continuationSeparator" w:id="0">
    <w:p w:rsidR="00662955" w:rsidRDefault="00662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FB9" w:rsidRPr="00495FB9" w:rsidRDefault="00350B0E" w:rsidP="00495FB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95FB9" w:rsidRPr="00495FB9" w:rsidTr="00974728">
      <w:tc>
        <w:tcPr>
          <w:tcW w:w="0" w:type="auto"/>
          <w:shd w:val="clear" w:color="auto" w:fill="auto"/>
          <w:vAlign w:val="center"/>
        </w:tcPr>
        <w:p w:rsidR="00495FB9" w:rsidRPr="00495FB9" w:rsidRDefault="00495FB9" w:rsidP="00495FB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95FB9" w:rsidRPr="00495FB9" w:rsidRDefault="00495FB9" w:rsidP="00495FB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95FB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95FB9" w:rsidRPr="00495FB9" w:rsidRDefault="00495FB9" w:rsidP="00495FB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95FB9" w:rsidRPr="00495FB9" w:rsidRDefault="00495FB9" w:rsidP="00495FB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95FB9" w:rsidRPr="00495FB9" w:rsidRDefault="00495FB9" w:rsidP="00495FB9">
    <w:pPr>
      <w:spacing w:line="276" w:lineRule="auto"/>
      <w:rPr>
        <w:rFonts w:ascii="Roboto" w:hAnsi="Roboto"/>
        <w:b/>
        <w:bCs/>
        <w:sz w:val="24"/>
        <w:szCs w:val="24"/>
      </w:rPr>
    </w:pPr>
    <w:r w:rsidRPr="00495FB9">
      <w:rPr>
        <w:rFonts w:ascii="Roboto" w:hAnsi="Roboto"/>
        <w:b/>
        <w:bCs/>
        <w:sz w:val="24"/>
        <w:szCs w:val="18"/>
      </w:rPr>
      <w:t>Kanclerz Politechniki Częstochowskiej</w:t>
    </w:r>
  </w:p>
  <w:p w:rsidR="00495FB9" w:rsidRPr="00495FB9" w:rsidRDefault="00350B0E" w:rsidP="00495FB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95FB9" w:rsidRPr="00495FB9">
      <w:rPr>
        <w:rFonts w:ascii="Roboto" w:hAnsi="Roboto"/>
        <w:sz w:val="24"/>
        <w:szCs w:val="24"/>
      </w:rPr>
      <w:t>ul. Gen. J.H. Dąbrowskiego 69, 42-201 Częstochowa</w:t>
    </w:r>
  </w:p>
  <w:p w:rsidR="00495FB9" w:rsidRPr="00495FB9" w:rsidRDefault="00495FB9" w:rsidP="00495FB9">
    <w:pPr>
      <w:spacing w:line="276" w:lineRule="auto"/>
      <w:rPr>
        <w:rFonts w:ascii="Arial" w:hAnsi="Arial"/>
        <w:noProof/>
        <w:sz w:val="24"/>
        <w:szCs w:val="24"/>
      </w:rPr>
    </w:pPr>
    <w:r w:rsidRPr="00495FB9">
      <w:rPr>
        <w:rFonts w:ascii="Roboto" w:hAnsi="Roboto"/>
        <w:sz w:val="24"/>
        <w:szCs w:val="24"/>
      </w:rPr>
      <w:t>tel. +48 34 325 02 56, e-mail: kanclerz@pcz.pl</w:t>
    </w:r>
  </w:p>
  <w:p w:rsidR="00495FB9" w:rsidRPr="00495FB9" w:rsidRDefault="00495FB9" w:rsidP="00495FB9">
    <w:pPr>
      <w:rPr>
        <w:rFonts w:ascii="Roboto" w:hAnsi="Roboto"/>
        <w:b/>
        <w:sz w:val="24"/>
        <w:szCs w:val="24"/>
      </w:rPr>
    </w:pPr>
    <w:r w:rsidRPr="00495FB9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0B0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50B0E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29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955" w:rsidRDefault="00662955">
      <w:r>
        <w:separator/>
      </w:r>
    </w:p>
  </w:footnote>
  <w:footnote w:type="continuationSeparator" w:id="0">
    <w:p w:rsidR="00662955" w:rsidRDefault="00662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5C5" w:rsidRDefault="001475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FB9" w:rsidRPr="00495FB9" w:rsidRDefault="00350B0E" w:rsidP="00495FB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95FB9" w:rsidRPr="00495FB9" w:rsidRDefault="00495FB9" w:rsidP="00495FB9">
    <w:pPr>
      <w:spacing w:after="160" w:line="259" w:lineRule="auto"/>
      <w:rPr>
        <w:rFonts w:ascii="Arial" w:hAnsi="Arial"/>
        <w:sz w:val="22"/>
        <w:szCs w:val="22"/>
      </w:rPr>
    </w:pPr>
  </w:p>
  <w:p w:rsidR="001475C5" w:rsidRDefault="00147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5C5" w:rsidRDefault="001475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955"/>
    <w:rsid w:val="00007727"/>
    <w:rsid w:val="00017720"/>
    <w:rsid w:val="00035488"/>
    <w:rsid w:val="000C1C6D"/>
    <w:rsid w:val="000D7F25"/>
    <w:rsid w:val="000E00E5"/>
    <w:rsid w:val="001146A4"/>
    <w:rsid w:val="001475C5"/>
    <w:rsid w:val="00173B20"/>
    <w:rsid w:val="001C69FF"/>
    <w:rsid w:val="0023318D"/>
    <w:rsid w:val="00350B0E"/>
    <w:rsid w:val="00355C9D"/>
    <w:rsid w:val="003B6B36"/>
    <w:rsid w:val="003D72FD"/>
    <w:rsid w:val="003F57CD"/>
    <w:rsid w:val="00423179"/>
    <w:rsid w:val="00490DC0"/>
    <w:rsid w:val="00493F8C"/>
    <w:rsid w:val="00495FB9"/>
    <w:rsid w:val="004C7E9B"/>
    <w:rsid w:val="00577BC6"/>
    <w:rsid w:val="00601802"/>
    <w:rsid w:val="00662955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FB1F2F9-C334-41DA-9C4A-F44F2C1C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2024-11-19T10:46:00Z</dcterms:created>
  <dcterms:modified xsi:type="dcterms:W3CDTF">2024-11-19T10:46:00Z</dcterms:modified>
</cp:coreProperties>
</file>