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C9F" w:rsidRDefault="00894C9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5C49D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C49D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C49D6">
        <w:rPr>
          <w:rFonts w:ascii="Arial" w:hAnsi="Arial" w:cs="Arial"/>
          <w:sz w:val="24"/>
          <w:szCs w:val="24"/>
        </w:rPr>
        <w:t>2024-11-19</w:t>
      </w:r>
    </w:p>
    <w:p w:rsidR="00CF7835" w:rsidRPr="009432A1" w:rsidRDefault="005C49D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49D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C49D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C49D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C49D6">
        <w:rPr>
          <w:rFonts w:ascii="Arial" w:hAnsi="Arial" w:cs="Arial"/>
          <w:sz w:val="24"/>
          <w:szCs w:val="24"/>
        </w:rPr>
        <w:t>69</w:t>
      </w:r>
    </w:p>
    <w:p w:rsidR="00CF7835" w:rsidRPr="009432A1" w:rsidRDefault="005C49D6" w:rsidP="00CF7835">
      <w:pPr>
        <w:rPr>
          <w:rFonts w:ascii="Arial" w:hAnsi="Arial" w:cs="Arial"/>
          <w:sz w:val="24"/>
          <w:szCs w:val="24"/>
        </w:rPr>
      </w:pPr>
      <w:r w:rsidRPr="005C49D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C49D6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894C9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C49D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49D6">
              <w:rPr>
                <w:rFonts w:ascii="Arial" w:hAnsi="Arial" w:cs="Arial"/>
                <w:bCs/>
                <w:sz w:val="24"/>
                <w:szCs w:val="24"/>
              </w:rPr>
              <w:t>Dostawa mikroskopu cyfrowego dla Wydziału Inżynierii Produkcji i Technologii Materiałów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C49D6" w:rsidRPr="004E4B64" w:rsidTr="00280F6C">
        <w:tc>
          <w:tcPr>
            <w:tcW w:w="2269" w:type="dxa"/>
            <w:shd w:val="clear" w:color="auto" w:fill="auto"/>
          </w:tcPr>
          <w:p w:rsidR="005C49D6" w:rsidRPr="004E4B64" w:rsidRDefault="005C49D6" w:rsidP="00280F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49D6" w:rsidRPr="004E4B64" w:rsidRDefault="005C49D6" w:rsidP="00280F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49D6">
              <w:rPr>
                <w:rFonts w:ascii="Arial" w:hAnsi="Arial" w:cs="Arial"/>
                <w:bCs/>
                <w:sz w:val="24"/>
                <w:szCs w:val="24"/>
              </w:rPr>
              <w:t>RK-NZ.261.83.2024.AR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C49D6" w:rsidRPr="005C49D6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C49D6" w:rsidRPr="005C49D6">
        <w:rPr>
          <w:rFonts w:ascii="Arial" w:hAnsi="Arial" w:cs="Arial"/>
          <w:sz w:val="24"/>
          <w:szCs w:val="24"/>
        </w:rPr>
        <w:t>19/11/2024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C49D6" w:rsidRPr="005C49D6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C49D6" w:rsidRPr="00355C9D" w:rsidTr="00280F6C">
        <w:tc>
          <w:tcPr>
            <w:tcW w:w="1276" w:type="dxa"/>
            <w:shd w:val="clear" w:color="auto" w:fill="auto"/>
            <w:vAlign w:val="center"/>
          </w:tcPr>
          <w:p w:rsidR="005C49D6" w:rsidRPr="00CF7835" w:rsidRDefault="005C49D6" w:rsidP="00280F6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C49D6" w:rsidRPr="00CF7835" w:rsidRDefault="005C49D6" w:rsidP="00280F6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Keyence International (Belgium) NV/SA</w:t>
            </w:r>
          </w:p>
          <w:p w:rsidR="005C49D6" w:rsidRPr="00CF7835" w:rsidRDefault="005C49D6" w:rsidP="00280F6C">
            <w:pPr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Bedrijvenlaan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49D6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49D6" w:rsidRPr="00CF7835" w:rsidRDefault="005C49D6" w:rsidP="00280F6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2800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49D6">
              <w:rPr>
                <w:rFonts w:ascii="Arial" w:hAnsi="Arial" w:cs="Arial"/>
                <w:sz w:val="24"/>
                <w:szCs w:val="24"/>
              </w:rPr>
              <w:t>Mechelen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49D6" w:rsidRPr="00CF7835" w:rsidRDefault="005C49D6" w:rsidP="00280F6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187 467.06 zł</w:t>
            </w:r>
            <w:r w:rsidR="00894C9F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  <w:tr w:rsidR="005C49D6" w:rsidRPr="00355C9D" w:rsidTr="00280F6C">
        <w:tc>
          <w:tcPr>
            <w:tcW w:w="1276" w:type="dxa"/>
            <w:shd w:val="clear" w:color="auto" w:fill="auto"/>
            <w:vAlign w:val="center"/>
          </w:tcPr>
          <w:p w:rsidR="005C49D6" w:rsidRPr="00CF7835" w:rsidRDefault="005C49D6" w:rsidP="00280F6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C49D6" w:rsidRPr="00CF7835" w:rsidRDefault="005C49D6" w:rsidP="00280F6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Technolutions Sp. z o.o.</w:t>
            </w:r>
          </w:p>
          <w:p w:rsidR="005C49D6" w:rsidRPr="00CF7835" w:rsidRDefault="005C49D6" w:rsidP="00280F6C">
            <w:pPr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Wiejska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49D6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49D6" w:rsidRPr="00CF7835" w:rsidRDefault="005C49D6" w:rsidP="00280F6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99-400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49D6">
              <w:rPr>
                <w:rFonts w:ascii="Arial" w:hAnsi="Arial" w:cs="Arial"/>
                <w:sz w:val="24"/>
                <w:szCs w:val="24"/>
              </w:rPr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49D6" w:rsidRPr="00CF7835" w:rsidRDefault="005C49D6" w:rsidP="00280F6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9D6">
              <w:rPr>
                <w:rFonts w:ascii="Arial" w:hAnsi="Arial" w:cs="Arial"/>
                <w:sz w:val="24"/>
                <w:szCs w:val="24"/>
              </w:rPr>
              <w:t>315 000.54 zł</w:t>
            </w:r>
            <w:r w:rsidR="00894C9F">
              <w:rPr>
                <w:rFonts w:ascii="Arial" w:hAnsi="Arial" w:cs="Arial"/>
                <w:sz w:val="24"/>
                <w:szCs w:val="24"/>
              </w:rPr>
              <w:t xml:space="preserve"> brutto</w:t>
            </w:r>
            <w:bookmarkStart w:id="0" w:name="_GoBack"/>
            <w:bookmarkEnd w:id="0"/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053" w:rsidRDefault="00E23053">
      <w:r>
        <w:separator/>
      </w:r>
    </w:p>
  </w:endnote>
  <w:endnote w:type="continuationSeparator" w:id="0">
    <w:p w:rsidR="00E23053" w:rsidRDefault="00E2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C9F" w:rsidRPr="00894C9F" w:rsidRDefault="00894C9F" w:rsidP="00894C9F">
    <w:pPr>
      <w:spacing w:line="276" w:lineRule="auto"/>
      <w:rPr>
        <w:rFonts w:ascii="Roboto" w:hAnsi="Roboto"/>
        <w:b/>
        <w:bCs/>
        <w:sz w:val="22"/>
        <w:szCs w:val="18"/>
      </w:rPr>
    </w:pPr>
    <w:r w:rsidRPr="00894C9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94C9F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94C9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4C9F" w:rsidRPr="00894C9F" w:rsidTr="00280F6C">
      <w:tc>
        <w:tcPr>
          <w:tcW w:w="0" w:type="auto"/>
          <w:shd w:val="clear" w:color="auto" w:fill="auto"/>
          <w:vAlign w:val="center"/>
        </w:tcPr>
        <w:p w:rsidR="00894C9F" w:rsidRPr="00894C9F" w:rsidRDefault="00894C9F" w:rsidP="00894C9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4C9F" w:rsidRPr="00894C9F" w:rsidRDefault="00894C9F" w:rsidP="00894C9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4C9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4C9F" w:rsidRPr="00894C9F" w:rsidRDefault="00894C9F" w:rsidP="00894C9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4C9F" w:rsidRPr="00894C9F" w:rsidRDefault="00894C9F" w:rsidP="00894C9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4C9F" w:rsidRPr="00894C9F" w:rsidRDefault="00894C9F" w:rsidP="00894C9F">
    <w:pPr>
      <w:spacing w:line="276" w:lineRule="auto"/>
      <w:rPr>
        <w:rFonts w:ascii="Roboto" w:hAnsi="Roboto"/>
        <w:b/>
        <w:bCs/>
        <w:sz w:val="24"/>
        <w:szCs w:val="24"/>
      </w:rPr>
    </w:pPr>
    <w:r w:rsidRPr="00894C9F">
      <w:rPr>
        <w:rFonts w:ascii="Roboto" w:hAnsi="Roboto"/>
        <w:b/>
        <w:bCs/>
        <w:sz w:val="24"/>
        <w:szCs w:val="18"/>
      </w:rPr>
      <w:t>Kanclerz Politechniki Częstochowskiej</w:t>
    </w:r>
  </w:p>
  <w:p w:rsidR="00894C9F" w:rsidRPr="00894C9F" w:rsidRDefault="00894C9F" w:rsidP="00894C9F">
    <w:pPr>
      <w:spacing w:line="276" w:lineRule="auto"/>
      <w:rPr>
        <w:rFonts w:ascii="Roboto" w:hAnsi="Roboto"/>
        <w:sz w:val="24"/>
        <w:szCs w:val="24"/>
      </w:rPr>
    </w:pPr>
    <w:r w:rsidRPr="00894C9F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94C9F">
      <w:rPr>
        <w:rFonts w:ascii="Roboto" w:hAnsi="Roboto"/>
        <w:sz w:val="24"/>
        <w:szCs w:val="24"/>
      </w:rPr>
      <w:t>ul. Gen. J.H. Dąbrowskiego 69, 42-201 Częstochowa</w:t>
    </w:r>
  </w:p>
  <w:p w:rsidR="00894C9F" w:rsidRPr="00894C9F" w:rsidRDefault="00894C9F" w:rsidP="00894C9F">
    <w:pPr>
      <w:spacing w:line="276" w:lineRule="auto"/>
      <w:rPr>
        <w:rFonts w:ascii="Arial" w:hAnsi="Arial"/>
        <w:noProof/>
        <w:sz w:val="24"/>
        <w:szCs w:val="24"/>
      </w:rPr>
    </w:pPr>
    <w:r w:rsidRPr="00894C9F">
      <w:rPr>
        <w:rFonts w:ascii="Roboto" w:hAnsi="Roboto"/>
        <w:sz w:val="24"/>
        <w:szCs w:val="24"/>
      </w:rPr>
      <w:t>tel. +48 34 325 02 56, e-mail: kanclerz@pcz.pl</w:t>
    </w:r>
  </w:p>
  <w:p w:rsidR="00894C9F" w:rsidRPr="00894C9F" w:rsidRDefault="00894C9F" w:rsidP="00894C9F">
    <w:pPr>
      <w:rPr>
        <w:rFonts w:ascii="Roboto" w:hAnsi="Roboto"/>
        <w:b/>
        <w:sz w:val="24"/>
        <w:szCs w:val="24"/>
      </w:rPr>
    </w:pPr>
    <w:r w:rsidRPr="00894C9F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94C9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94C9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4C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053" w:rsidRDefault="00E23053">
      <w:r>
        <w:separator/>
      </w:r>
    </w:p>
  </w:footnote>
  <w:footnote w:type="continuationSeparator" w:id="0">
    <w:p w:rsidR="00E23053" w:rsidRDefault="00E23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9D6" w:rsidRDefault="005C4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C9F" w:rsidRPr="00894C9F" w:rsidRDefault="00894C9F" w:rsidP="00894C9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94C9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894C9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C49D6" w:rsidRDefault="005C49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9D6" w:rsidRDefault="005C49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05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49D6"/>
    <w:rsid w:val="00601802"/>
    <w:rsid w:val="0069085C"/>
    <w:rsid w:val="00843263"/>
    <w:rsid w:val="00861E75"/>
    <w:rsid w:val="00894C9F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2305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1F61DD5"/>
  <w15:chartTrackingRefBased/>
  <w15:docId w15:val="{690713F9-C30D-4020-BBDB-D00BC5CB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2024-11-19T10:25:00Z</cp:lastPrinted>
  <dcterms:created xsi:type="dcterms:W3CDTF">2024-11-19T10:25:00Z</dcterms:created>
  <dcterms:modified xsi:type="dcterms:W3CDTF">2024-11-19T10:25:00Z</dcterms:modified>
</cp:coreProperties>
</file>