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46120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637FD" w:rsidRPr="00D637FD">
        <w:rPr>
          <w:rFonts w:eastAsia="Times New Roman" w:cs="Calibri"/>
          <w:b/>
          <w:sz w:val="20"/>
          <w:szCs w:val="20"/>
          <w:lang w:eastAsia="pl-PL"/>
        </w:rPr>
        <w:t>CRZP/139/2024/AZP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4612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46120">
        <w:rPr>
          <w:rFonts w:eastAsia="Times New Roman" w:cs="Calibri"/>
          <w:b/>
          <w:sz w:val="28"/>
          <w:szCs w:val="28"/>
          <w:lang w:eastAsia="pl-PL"/>
        </w:rPr>
        <w:t xml:space="preserve">W Y K A Z   D O S T A W </w:t>
      </w:r>
    </w:p>
    <w:p w:rsidR="006A461B" w:rsidRPr="00B4612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46120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46120">
        <w:rPr>
          <w:rFonts w:eastAsia="Times New Roman" w:cs="Calibri"/>
          <w:sz w:val="20"/>
          <w:szCs w:val="20"/>
          <w:lang w:eastAsia="pl-PL"/>
        </w:rPr>
        <w:t xml:space="preserve">Składając ofertę w </w:t>
      </w:r>
      <w:bookmarkStart w:id="0" w:name="_GoBack"/>
      <w:r w:rsidRPr="00B46120">
        <w:rPr>
          <w:rFonts w:eastAsia="Times New Roman" w:cs="Calibri"/>
          <w:sz w:val="20"/>
          <w:szCs w:val="20"/>
          <w:lang w:eastAsia="pl-PL"/>
        </w:rPr>
        <w:t xml:space="preserve">postępowaniu o zamówienie publiczne prowadzonym w trybie </w:t>
      </w:r>
      <w:r w:rsidR="00D637FD" w:rsidRPr="00B46120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B46120" w:rsidRPr="00B46120">
        <w:rPr>
          <w:rFonts w:eastAsia="Times New Roman" w:cs="Calibri"/>
          <w:b/>
          <w:sz w:val="20"/>
          <w:szCs w:val="20"/>
          <w:lang w:eastAsia="pl-PL"/>
        </w:rPr>
        <w:t>m</w:t>
      </w:r>
      <w:r w:rsidR="00D637FD" w:rsidRPr="00B46120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B46120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B46120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B46120">
        <w:rPr>
          <w:rFonts w:eastAsia="Times New Roman" w:cs="Calibri"/>
          <w:b/>
          <w:sz w:val="20"/>
          <w:szCs w:val="20"/>
          <w:lang w:eastAsia="pl-PL"/>
        </w:rPr>
        <w:t>„</w:t>
      </w:r>
      <w:r w:rsidR="00D637FD" w:rsidRPr="00B46120">
        <w:rPr>
          <w:rFonts w:eastAsia="Times New Roman" w:cs="Calibri"/>
          <w:b/>
          <w:sz w:val="20"/>
          <w:szCs w:val="20"/>
          <w:lang w:eastAsia="pl-PL"/>
        </w:rPr>
        <w:t>Cyfrowy System wspomagający System Zarządzania Procesami w UMG - Cyfrowa modernizacja Sali Senatu UMG - etap 1</w:t>
      </w:r>
      <w:r w:rsidRPr="00B46120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B4612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46120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46120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B46120">
        <w:rPr>
          <w:rFonts w:eastAsia="Times New Roman" w:cs="Calibri"/>
          <w:sz w:val="20"/>
          <w:szCs w:val="20"/>
          <w:lang w:eastAsia="pl-PL"/>
        </w:rPr>
        <w:t>e</w:t>
      </w:r>
      <w:r w:rsidR="005E443B" w:rsidRPr="00B46120">
        <w:rPr>
          <w:rFonts w:eastAsia="Times New Roman" w:cs="Calibri"/>
          <w:sz w:val="20"/>
          <w:szCs w:val="20"/>
          <w:lang w:eastAsia="pl-PL"/>
        </w:rPr>
        <w:t>,</w:t>
      </w:r>
      <w:r w:rsidR="00C16AA2" w:rsidRPr="00B4612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46120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B4612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46120" w:rsidRPr="00B46120" w:rsidTr="00991432">
        <w:tc>
          <w:tcPr>
            <w:tcW w:w="532" w:type="dxa"/>
          </w:tcPr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46120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46120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B4612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46120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B4612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B4612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46120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46120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461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46120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B8C" w:rsidRDefault="00C86B8C">
      <w:pPr>
        <w:spacing w:after="0" w:line="240" w:lineRule="auto"/>
      </w:pPr>
      <w:r>
        <w:separator/>
      </w:r>
    </w:p>
  </w:endnote>
  <w:endnote w:type="continuationSeparator" w:id="0">
    <w:p w:rsidR="00C86B8C" w:rsidRDefault="00C86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461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4612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4612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B8C" w:rsidRDefault="00C86B8C">
      <w:pPr>
        <w:spacing w:after="0" w:line="240" w:lineRule="auto"/>
      </w:pPr>
      <w:r>
        <w:separator/>
      </w:r>
    </w:p>
  </w:footnote>
  <w:footnote w:type="continuationSeparator" w:id="0">
    <w:p w:rsidR="00C86B8C" w:rsidRDefault="00C86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46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4612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D637F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Cyfrowy System wspomagający System Zarządzania Procesami w UMG - Cyfrowa modernizacja Sali Senatu UMG - etap 1</w:t>
    </w:r>
  </w:p>
  <w:p w:rsidR="004E7E0E" w:rsidRPr="004E7E0E" w:rsidRDefault="00B4612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461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461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86B8C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2662E"/>
    <w:rsid w:val="00B46120"/>
    <w:rsid w:val="00BC5BCC"/>
    <w:rsid w:val="00BC677E"/>
    <w:rsid w:val="00C050AA"/>
    <w:rsid w:val="00C16AA2"/>
    <w:rsid w:val="00C86B8C"/>
    <w:rsid w:val="00D637FD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CEB8995"/>
  <w15:docId w15:val="{51041368-50A9-4861-85E0-CA62A0B1A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2024-11-15T08:24:00Z</cp:lastPrinted>
  <dcterms:created xsi:type="dcterms:W3CDTF">2024-11-15T08:24:00Z</dcterms:created>
  <dcterms:modified xsi:type="dcterms:W3CDTF">2024-11-15T08:24:00Z</dcterms:modified>
</cp:coreProperties>
</file>