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8E1554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982D4E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82D4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982D4E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82D4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82D4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982D4E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82D4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82D4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82D4E" w:rsidRPr="007B107C" w:rsidTr="0093091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82D4E" w:rsidRPr="007B107C" w:rsidRDefault="00982D4E" w:rsidP="0093091F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982D4E" w:rsidRPr="007B107C" w:rsidRDefault="00982D4E" w:rsidP="0093091F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82D4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982D4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982D4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982D4E" w:rsidRPr="007B107C" w:rsidRDefault="00982D4E" w:rsidP="0093091F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982D4E" w:rsidRPr="007B107C" w:rsidRDefault="00982D4E" w:rsidP="0093091F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982D4E" w:rsidRPr="007B107C" w:rsidRDefault="00982D4E" w:rsidP="0093091F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982D4E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982D4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Cyfrowy System wspomagający System Zarządzania Procesami w UMG - Cyfrowa modernizacja Sali Senatu UMG - etap 1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982D4E" w:rsidRPr="00982D4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CRZP/139/2024/AZP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982D4E" w:rsidRPr="00982D4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2D4E" w:rsidRDefault="00982D4E" w:rsidP="00982D4E">
      <w:pPr>
        <w:spacing w:after="0" w:line="240" w:lineRule="auto"/>
      </w:pPr>
      <w:r>
        <w:separator/>
      </w:r>
    </w:p>
  </w:endnote>
  <w:endnote w:type="continuationSeparator" w:id="0">
    <w:p w:rsidR="00982D4E" w:rsidRDefault="00982D4E" w:rsidP="00982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D4E" w:rsidRDefault="00982D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D4E" w:rsidRDefault="00982D4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D4E" w:rsidRDefault="00982D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2D4E" w:rsidRDefault="00982D4E" w:rsidP="00982D4E">
      <w:pPr>
        <w:spacing w:after="0" w:line="240" w:lineRule="auto"/>
      </w:pPr>
      <w:r>
        <w:separator/>
      </w:r>
    </w:p>
  </w:footnote>
  <w:footnote w:type="continuationSeparator" w:id="0">
    <w:p w:rsidR="00982D4E" w:rsidRDefault="00982D4E" w:rsidP="00982D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D4E" w:rsidRDefault="00982D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D4E" w:rsidRDefault="00982D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D4E" w:rsidRDefault="00982D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6E1"/>
    <w:rsid w:val="002621C4"/>
    <w:rsid w:val="007B107C"/>
    <w:rsid w:val="007C7D43"/>
    <w:rsid w:val="00843802"/>
    <w:rsid w:val="008750B3"/>
    <w:rsid w:val="008E1554"/>
    <w:rsid w:val="00982D4E"/>
    <w:rsid w:val="00C31816"/>
    <w:rsid w:val="00FD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1BDF4E2D-9D50-45EA-8924-C6DED265A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82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2D4E"/>
  </w:style>
  <w:style w:type="paragraph" w:styleId="Stopka">
    <w:name w:val="footer"/>
    <w:basedOn w:val="Normalny"/>
    <w:link w:val="StopkaZnak"/>
    <w:uiPriority w:val="99"/>
    <w:unhideWhenUsed/>
    <w:rsid w:val="00982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2D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2024-11-15T08:19:00Z</cp:lastPrinted>
  <dcterms:created xsi:type="dcterms:W3CDTF">2024-11-15T08:19:00Z</dcterms:created>
  <dcterms:modified xsi:type="dcterms:W3CDTF">2024-11-15T08:19:00Z</dcterms:modified>
</cp:coreProperties>
</file>