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2B2" w:rsidRDefault="00E332B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91E0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91E0A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91E0A">
        <w:rPr>
          <w:rFonts w:ascii="Arial" w:hAnsi="Arial" w:cs="Arial"/>
          <w:sz w:val="24"/>
          <w:szCs w:val="24"/>
        </w:rPr>
        <w:t>2024-11-14</w:t>
      </w:r>
    </w:p>
    <w:p w:rsidR="00CF7835" w:rsidRPr="009432A1" w:rsidRDefault="00F91E0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1E0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91E0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91E0A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91E0A">
        <w:rPr>
          <w:rFonts w:ascii="Arial" w:hAnsi="Arial" w:cs="Arial"/>
          <w:sz w:val="24"/>
          <w:szCs w:val="24"/>
        </w:rPr>
        <w:t>69</w:t>
      </w:r>
    </w:p>
    <w:p w:rsidR="00CF7835" w:rsidRPr="009432A1" w:rsidRDefault="00F91E0A" w:rsidP="00CF7835">
      <w:pPr>
        <w:rPr>
          <w:rFonts w:ascii="Arial" w:hAnsi="Arial" w:cs="Arial"/>
          <w:sz w:val="24"/>
          <w:szCs w:val="24"/>
        </w:rPr>
      </w:pPr>
      <w:r w:rsidRPr="00F91E0A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91E0A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91E0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1E0A">
              <w:rPr>
                <w:rFonts w:ascii="Arial" w:hAnsi="Arial" w:cs="Arial"/>
                <w:bCs/>
                <w:sz w:val="24"/>
                <w:szCs w:val="24"/>
              </w:rPr>
              <w:t>Stanowiska laboratoryjne do laboratorium TWN  dla  Wydziału Elektrycznego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1E0A" w:rsidRPr="004E4B64" w:rsidTr="00DB1544">
        <w:tc>
          <w:tcPr>
            <w:tcW w:w="2269" w:type="dxa"/>
            <w:shd w:val="clear" w:color="auto" w:fill="auto"/>
          </w:tcPr>
          <w:p w:rsidR="00F91E0A" w:rsidRPr="004E4B64" w:rsidRDefault="00F91E0A" w:rsidP="00DB15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1E0A" w:rsidRPr="004E4B64" w:rsidRDefault="00F91E0A" w:rsidP="00DB15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1E0A">
              <w:rPr>
                <w:rFonts w:ascii="Arial" w:hAnsi="Arial" w:cs="Arial"/>
                <w:bCs/>
                <w:sz w:val="24"/>
                <w:szCs w:val="24"/>
              </w:rPr>
              <w:t>RK-NZ.261.82.2024.AR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91E0A" w:rsidRPr="00F91E0A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91E0A" w:rsidRPr="00F91E0A">
        <w:rPr>
          <w:rFonts w:ascii="Arial" w:hAnsi="Arial" w:cs="Arial"/>
          <w:sz w:val="24"/>
          <w:szCs w:val="24"/>
        </w:rPr>
        <w:t>14/11/2024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91E0A" w:rsidRPr="00F91E0A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91E0A" w:rsidRPr="00355C9D" w:rsidTr="00DB1544">
        <w:tc>
          <w:tcPr>
            <w:tcW w:w="1276" w:type="dxa"/>
            <w:shd w:val="clear" w:color="auto" w:fill="auto"/>
            <w:vAlign w:val="center"/>
          </w:tcPr>
          <w:p w:rsidR="00F91E0A" w:rsidRPr="00CF7835" w:rsidRDefault="00F91E0A" w:rsidP="00DB154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E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91E0A" w:rsidRPr="00CF7835" w:rsidRDefault="00F91E0A" w:rsidP="00DB154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1E0A">
              <w:rPr>
                <w:rFonts w:ascii="Arial" w:hAnsi="Arial" w:cs="Arial"/>
                <w:sz w:val="24"/>
                <w:szCs w:val="24"/>
              </w:rPr>
              <w:t>Przedsiębiorstwo Produkcyjno Handlowo Usługowe "ELEKTROMONT-BIS" s.c.</w:t>
            </w:r>
          </w:p>
          <w:p w:rsidR="00F91E0A" w:rsidRPr="00CF7835" w:rsidRDefault="00F91E0A" w:rsidP="00DB1544">
            <w:pPr>
              <w:rPr>
                <w:rFonts w:ascii="Arial" w:hAnsi="Arial" w:cs="Arial"/>
                <w:sz w:val="24"/>
                <w:szCs w:val="24"/>
              </w:rPr>
            </w:pPr>
            <w:r w:rsidRPr="00F91E0A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1E0A">
              <w:rPr>
                <w:rFonts w:ascii="Arial" w:hAnsi="Arial" w:cs="Arial"/>
                <w:sz w:val="24"/>
                <w:szCs w:val="24"/>
              </w:rPr>
              <w:t>85/87/11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1E0A" w:rsidRPr="00CF7835" w:rsidRDefault="00F91E0A" w:rsidP="00DB154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E0A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1E0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1E0A" w:rsidRPr="00CF7835" w:rsidRDefault="00F91E0A" w:rsidP="00DB154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E0A">
              <w:rPr>
                <w:rFonts w:ascii="Arial" w:hAnsi="Arial" w:cs="Arial"/>
                <w:sz w:val="24"/>
                <w:szCs w:val="24"/>
              </w:rPr>
              <w:t>149 814.00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02C" w:rsidRDefault="00AC102C">
      <w:r>
        <w:separator/>
      </w:r>
    </w:p>
  </w:endnote>
  <w:endnote w:type="continuationSeparator" w:id="0">
    <w:p w:rsidR="00AC102C" w:rsidRDefault="00AC1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B2" w:rsidRPr="00E332B2" w:rsidRDefault="00E332B2" w:rsidP="00E332B2">
    <w:pPr>
      <w:spacing w:line="276" w:lineRule="auto"/>
      <w:rPr>
        <w:rFonts w:ascii="Roboto" w:hAnsi="Roboto"/>
        <w:b/>
        <w:bCs/>
        <w:sz w:val="22"/>
        <w:szCs w:val="18"/>
      </w:rPr>
    </w:pPr>
    <w:r w:rsidRPr="00E332B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332B2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332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32B2" w:rsidRPr="00E332B2" w:rsidTr="00DB1544">
      <w:tc>
        <w:tcPr>
          <w:tcW w:w="0" w:type="auto"/>
          <w:shd w:val="clear" w:color="auto" w:fill="auto"/>
          <w:vAlign w:val="center"/>
        </w:tcPr>
        <w:p w:rsidR="00E332B2" w:rsidRPr="00E332B2" w:rsidRDefault="00E332B2" w:rsidP="00E332B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32B2" w:rsidRPr="00E332B2" w:rsidRDefault="00E332B2" w:rsidP="00E332B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332B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332B2" w:rsidRPr="00E332B2" w:rsidRDefault="00E332B2" w:rsidP="00E332B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32B2" w:rsidRPr="00E332B2" w:rsidRDefault="00E332B2" w:rsidP="00E332B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332B2" w:rsidRPr="00E332B2" w:rsidRDefault="00E332B2" w:rsidP="00E332B2">
    <w:pPr>
      <w:spacing w:line="276" w:lineRule="auto"/>
      <w:rPr>
        <w:rFonts w:ascii="Roboto" w:hAnsi="Roboto"/>
        <w:b/>
        <w:bCs/>
        <w:sz w:val="24"/>
        <w:szCs w:val="24"/>
      </w:rPr>
    </w:pPr>
    <w:r w:rsidRPr="00E332B2">
      <w:rPr>
        <w:rFonts w:ascii="Roboto" w:hAnsi="Roboto"/>
        <w:b/>
        <w:bCs/>
        <w:sz w:val="24"/>
        <w:szCs w:val="18"/>
      </w:rPr>
      <w:t>Kanclerz Politechniki Częstochowskiej</w:t>
    </w:r>
  </w:p>
  <w:p w:rsidR="00E332B2" w:rsidRPr="00E332B2" w:rsidRDefault="00E332B2" w:rsidP="00E332B2">
    <w:pPr>
      <w:spacing w:line="276" w:lineRule="auto"/>
      <w:rPr>
        <w:rFonts w:ascii="Roboto" w:hAnsi="Roboto"/>
        <w:sz w:val="24"/>
        <w:szCs w:val="24"/>
      </w:rPr>
    </w:pPr>
    <w:r w:rsidRPr="00E332B2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332B2">
      <w:rPr>
        <w:rFonts w:ascii="Roboto" w:hAnsi="Roboto"/>
        <w:sz w:val="24"/>
        <w:szCs w:val="24"/>
      </w:rPr>
      <w:t>ul. Gen. J.H. Dąbrowskiego 69, 42-201 Częstochowa</w:t>
    </w:r>
  </w:p>
  <w:p w:rsidR="00E332B2" w:rsidRPr="00E332B2" w:rsidRDefault="00E332B2" w:rsidP="00E332B2">
    <w:pPr>
      <w:spacing w:line="276" w:lineRule="auto"/>
      <w:rPr>
        <w:rFonts w:ascii="Arial" w:hAnsi="Arial"/>
        <w:noProof/>
        <w:sz w:val="24"/>
        <w:szCs w:val="24"/>
      </w:rPr>
    </w:pPr>
    <w:r w:rsidRPr="00E332B2">
      <w:rPr>
        <w:rFonts w:ascii="Roboto" w:hAnsi="Roboto"/>
        <w:sz w:val="24"/>
        <w:szCs w:val="24"/>
      </w:rPr>
      <w:t>tel. +48 34 325 02 56, e-mail: kanclerz@pcz.pl</w:t>
    </w:r>
  </w:p>
  <w:p w:rsidR="00E332B2" w:rsidRPr="00E332B2" w:rsidRDefault="00E332B2" w:rsidP="00E332B2">
    <w:pPr>
      <w:rPr>
        <w:rFonts w:ascii="Roboto" w:hAnsi="Roboto"/>
        <w:b/>
        <w:sz w:val="24"/>
        <w:szCs w:val="24"/>
      </w:rPr>
    </w:pPr>
    <w:r w:rsidRPr="00E332B2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332B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332B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32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02C" w:rsidRDefault="00AC102C">
      <w:r>
        <w:separator/>
      </w:r>
    </w:p>
  </w:footnote>
  <w:footnote w:type="continuationSeparator" w:id="0">
    <w:p w:rsidR="00AC102C" w:rsidRDefault="00AC1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E0A" w:rsidRDefault="00F91E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B2" w:rsidRPr="00E332B2" w:rsidRDefault="00E332B2" w:rsidP="00E332B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332B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E332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91E0A" w:rsidRDefault="00F91E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E0A" w:rsidRDefault="00F91E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02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C102C"/>
    <w:rsid w:val="00C236D3"/>
    <w:rsid w:val="00C659E2"/>
    <w:rsid w:val="00CB0802"/>
    <w:rsid w:val="00CF7835"/>
    <w:rsid w:val="00D665F5"/>
    <w:rsid w:val="00D7128F"/>
    <w:rsid w:val="00E332B2"/>
    <w:rsid w:val="00EA3476"/>
    <w:rsid w:val="00F44906"/>
    <w:rsid w:val="00F91E0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D004412"/>
  <w15:chartTrackingRefBased/>
  <w15:docId w15:val="{361A4190-6208-4F21-8E8D-5E81FF1CA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2024-11-14T10:24:00Z</cp:lastPrinted>
  <dcterms:created xsi:type="dcterms:W3CDTF">2024-11-14T10:24:00Z</dcterms:created>
  <dcterms:modified xsi:type="dcterms:W3CDTF">2024-11-14T10:24:00Z</dcterms:modified>
</cp:coreProperties>
</file>