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A57DAE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6C491B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C491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6C491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C491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C491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6C491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C491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C491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C491B" w:rsidRPr="007B107C" w:rsidTr="001377F5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C491B" w:rsidRPr="007B107C" w:rsidRDefault="006C491B" w:rsidP="001377F5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6C491B" w:rsidRPr="007B107C" w:rsidRDefault="006C491B" w:rsidP="001377F5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C491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6C491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6C491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6C491B" w:rsidRPr="007B107C" w:rsidRDefault="006C491B" w:rsidP="001377F5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6C491B" w:rsidRPr="007B107C" w:rsidRDefault="006C491B" w:rsidP="001377F5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6C491B" w:rsidRPr="007B107C" w:rsidRDefault="006C491B" w:rsidP="001377F5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6C491B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C491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Remont silnika statku Horyzont II do przeglądu klasowego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C491B" w:rsidRPr="006C491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CRZP/158/2024/AZP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6C491B" w:rsidRPr="006C491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491B" w:rsidRDefault="006C491B" w:rsidP="006C491B">
      <w:pPr>
        <w:spacing w:after="0" w:line="240" w:lineRule="auto"/>
      </w:pPr>
      <w:r>
        <w:separator/>
      </w:r>
    </w:p>
  </w:endnote>
  <w:endnote w:type="continuationSeparator" w:id="0">
    <w:p w:rsidR="006C491B" w:rsidRDefault="006C491B" w:rsidP="006C49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91B" w:rsidRDefault="006C49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91B" w:rsidRDefault="006C491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91B" w:rsidRDefault="006C49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491B" w:rsidRDefault="006C491B" w:rsidP="006C491B">
      <w:pPr>
        <w:spacing w:after="0" w:line="240" w:lineRule="auto"/>
      </w:pPr>
      <w:r>
        <w:separator/>
      </w:r>
    </w:p>
  </w:footnote>
  <w:footnote w:type="continuationSeparator" w:id="0">
    <w:p w:rsidR="006C491B" w:rsidRDefault="006C491B" w:rsidP="006C49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91B" w:rsidRDefault="006C49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91B" w:rsidRDefault="006C49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491B" w:rsidRDefault="006C49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658"/>
    <w:rsid w:val="002621C4"/>
    <w:rsid w:val="006C491B"/>
    <w:rsid w:val="007B107C"/>
    <w:rsid w:val="007C7D43"/>
    <w:rsid w:val="00843802"/>
    <w:rsid w:val="008750B3"/>
    <w:rsid w:val="00A57DAE"/>
    <w:rsid w:val="00B56658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90324E8-EE1E-43A4-B69A-792B420DB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C49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491B"/>
  </w:style>
  <w:style w:type="paragraph" w:styleId="Stopka">
    <w:name w:val="footer"/>
    <w:basedOn w:val="Normalny"/>
    <w:link w:val="StopkaZnak"/>
    <w:uiPriority w:val="99"/>
    <w:unhideWhenUsed/>
    <w:rsid w:val="006C49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49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2024-11-14T07:43:00Z</cp:lastPrinted>
  <dcterms:created xsi:type="dcterms:W3CDTF">2024-11-14T07:43:00Z</dcterms:created>
  <dcterms:modified xsi:type="dcterms:W3CDTF">2024-11-14T07:43:00Z</dcterms:modified>
</cp:coreProperties>
</file>