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FD9" w:rsidRDefault="005F3FD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19078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90780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90780">
        <w:rPr>
          <w:rFonts w:ascii="Arial" w:hAnsi="Arial" w:cs="Arial"/>
          <w:sz w:val="24"/>
          <w:szCs w:val="24"/>
        </w:rPr>
        <w:t>2024-11-14</w:t>
      </w:r>
    </w:p>
    <w:p w:rsidR="009432A1" w:rsidRPr="009432A1" w:rsidRDefault="0019078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078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9078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90780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90780">
        <w:rPr>
          <w:rFonts w:ascii="Arial" w:hAnsi="Arial" w:cs="Arial"/>
          <w:sz w:val="24"/>
          <w:szCs w:val="24"/>
        </w:rPr>
        <w:t>69</w:t>
      </w:r>
    </w:p>
    <w:p w:rsidR="009432A1" w:rsidRPr="009432A1" w:rsidRDefault="00190780" w:rsidP="009432A1">
      <w:pPr>
        <w:rPr>
          <w:rFonts w:ascii="Arial" w:hAnsi="Arial" w:cs="Arial"/>
          <w:sz w:val="24"/>
          <w:szCs w:val="24"/>
        </w:rPr>
      </w:pPr>
      <w:r w:rsidRPr="00190780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90780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9078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0780">
              <w:rPr>
                <w:rFonts w:ascii="Arial" w:hAnsi="Arial" w:cs="Arial"/>
                <w:bCs/>
                <w:sz w:val="24"/>
                <w:szCs w:val="24"/>
              </w:rPr>
              <w:t>Dostawa specjalistycznego oprogramowania celem rozbudowy istniejącego systemu bezpieczeństwa ICT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0780" w:rsidRPr="004E4B64" w:rsidTr="003E5248">
        <w:tc>
          <w:tcPr>
            <w:tcW w:w="2269" w:type="dxa"/>
            <w:shd w:val="clear" w:color="auto" w:fill="auto"/>
          </w:tcPr>
          <w:p w:rsidR="00190780" w:rsidRPr="004E4B64" w:rsidRDefault="00190780" w:rsidP="003E52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0780" w:rsidRPr="004E4B64" w:rsidRDefault="00190780" w:rsidP="003E52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0780">
              <w:rPr>
                <w:rFonts w:ascii="Arial" w:hAnsi="Arial" w:cs="Arial"/>
                <w:bCs/>
                <w:sz w:val="24"/>
                <w:szCs w:val="24"/>
              </w:rPr>
              <w:t>RK-NZ.261.84.2024.MM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90780" w:rsidRPr="00190780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9078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90780">
        <w:rPr>
          <w:rFonts w:ascii="Arial" w:hAnsi="Arial" w:cs="Arial"/>
          <w:b/>
          <w:sz w:val="24"/>
          <w:szCs w:val="24"/>
        </w:rPr>
        <w:t>202 950.00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3E0" w:rsidRDefault="006933E0">
      <w:r>
        <w:separator/>
      </w:r>
    </w:p>
  </w:endnote>
  <w:endnote w:type="continuationSeparator" w:id="0">
    <w:p w:rsidR="006933E0" w:rsidRDefault="0069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FD9" w:rsidRDefault="005F3FD9" w:rsidP="005F3FD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F3FD9" w:rsidTr="003E5248">
      <w:tc>
        <w:tcPr>
          <w:tcW w:w="0" w:type="auto"/>
          <w:shd w:val="clear" w:color="auto" w:fill="auto"/>
          <w:vAlign w:val="center"/>
        </w:tcPr>
        <w:p w:rsidR="005F3FD9" w:rsidRPr="00B44D15" w:rsidRDefault="005F3FD9" w:rsidP="005F3FD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F3FD9" w:rsidRPr="00B7388A" w:rsidRDefault="005F3FD9" w:rsidP="005F3FD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F3FD9" w:rsidRPr="00AB1BF2" w:rsidRDefault="005F3FD9" w:rsidP="005F3FD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F3FD9" w:rsidRPr="0099535B" w:rsidRDefault="005F3FD9" w:rsidP="005F3FD9">
          <w:pPr>
            <w:pStyle w:val="Bezodstpw"/>
            <w:jc w:val="center"/>
            <w:rPr>
              <w:noProof/>
            </w:rPr>
          </w:pPr>
        </w:p>
      </w:tc>
    </w:tr>
  </w:tbl>
  <w:p w:rsidR="005F3FD9" w:rsidRPr="008F758E" w:rsidRDefault="005F3FD9" w:rsidP="005F3FD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F3FD9" w:rsidRPr="008F758E" w:rsidRDefault="005F3FD9" w:rsidP="005F3FD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F3FD9" w:rsidRPr="00D57C24" w:rsidRDefault="005F3FD9" w:rsidP="005F3FD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F3FD9" w:rsidRPr="00B7388A" w:rsidRDefault="005F3FD9" w:rsidP="005F3FD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3F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3E0" w:rsidRDefault="006933E0">
      <w:r>
        <w:separator/>
      </w:r>
    </w:p>
  </w:footnote>
  <w:footnote w:type="continuationSeparator" w:id="0">
    <w:p w:rsidR="006933E0" w:rsidRDefault="00693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780" w:rsidRDefault="00190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FD9" w:rsidRPr="0062295F" w:rsidRDefault="005F3FD9" w:rsidP="005F3FD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90780" w:rsidRDefault="00190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780" w:rsidRDefault="001907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33E0"/>
    <w:rsid w:val="00007727"/>
    <w:rsid w:val="00017720"/>
    <w:rsid w:val="00035488"/>
    <w:rsid w:val="000D7F25"/>
    <w:rsid w:val="000E00E5"/>
    <w:rsid w:val="00173B20"/>
    <w:rsid w:val="0019078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F3FD9"/>
    <w:rsid w:val="0069085C"/>
    <w:rsid w:val="006933E0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BE20B21"/>
  <w15:chartTrackingRefBased/>
  <w15:docId w15:val="{8E0142AB-F6AA-4AF9-B811-ADBB49E5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F3FD9"/>
  </w:style>
  <w:style w:type="paragraph" w:styleId="Bezodstpw">
    <w:name w:val="No Spacing"/>
    <w:uiPriority w:val="1"/>
    <w:qFormat/>
    <w:rsid w:val="005F3FD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2024-11-14T08:36:00Z</cp:lastPrinted>
  <dcterms:created xsi:type="dcterms:W3CDTF">2024-11-14T08:36:00Z</dcterms:created>
  <dcterms:modified xsi:type="dcterms:W3CDTF">2024-11-14T08:36:00Z</dcterms:modified>
</cp:coreProperties>
</file>