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CD2B4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572B2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572B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572B2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72B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72B2" w:rsidRPr="007B107C" w:rsidTr="0032429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72B2" w:rsidRPr="007B107C" w:rsidRDefault="000572B2" w:rsidP="0032429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572B2" w:rsidRPr="007B107C" w:rsidRDefault="000572B2" w:rsidP="0032429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5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572B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572B2" w:rsidRPr="007B107C" w:rsidRDefault="000572B2" w:rsidP="0032429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572B2" w:rsidRPr="007B107C" w:rsidRDefault="000572B2" w:rsidP="0032429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572B2" w:rsidRPr="007B107C" w:rsidRDefault="000572B2" w:rsidP="0032429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572B2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5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spotkania świąteczno - noworocznego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572B2" w:rsidRPr="0005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CRZP/157/2024/AZP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572B2" w:rsidRPr="000572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2B2" w:rsidRDefault="000572B2" w:rsidP="000572B2">
      <w:pPr>
        <w:spacing w:after="0" w:line="240" w:lineRule="auto"/>
      </w:pPr>
      <w:r>
        <w:separator/>
      </w:r>
    </w:p>
  </w:endnote>
  <w:endnote w:type="continuationSeparator" w:id="0">
    <w:p w:rsidR="000572B2" w:rsidRDefault="000572B2" w:rsidP="0005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2B2" w:rsidRDefault="000572B2" w:rsidP="000572B2">
      <w:pPr>
        <w:spacing w:after="0" w:line="240" w:lineRule="auto"/>
      </w:pPr>
      <w:r>
        <w:separator/>
      </w:r>
    </w:p>
  </w:footnote>
  <w:footnote w:type="continuationSeparator" w:id="0">
    <w:p w:rsidR="000572B2" w:rsidRDefault="000572B2" w:rsidP="0005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72B2" w:rsidRDefault="00057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581"/>
    <w:rsid w:val="000572B2"/>
    <w:rsid w:val="002621C4"/>
    <w:rsid w:val="005F7581"/>
    <w:rsid w:val="007B107C"/>
    <w:rsid w:val="007C7D43"/>
    <w:rsid w:val="00843802"/>
    <w:rsid w:val="008750B3"/>
    <w:rsid w:val="00C31816"/>
    <w:rsid w:val="00CD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026BCD2-3441-44AC-9065-386015BE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2B2"/>
  </w:style>
  <w:style w:type="paragraph" w:styleId="Stopka">
    <w:name w:val="footer"/>
    <w:basedOn w:val="Normalny"/>
    <w:link w:val="StopkaZnak"/>
    <w:uiPriority w:val="99"/>
    <w:unhideWhenUsed/>
    <w:rsid w:val="00057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2B2"/>
  </w:style>
  <w:style w:type="paragraph" w:styleId="Tekstdymka">
    <w:name w:val="Balloon Text"/>
    <w:basedOn w:val="Normalny"/>
    <w:link w:val="TekstdymkaZnak"/>
    <w:uiPriority w:val="99"/>
    <w:semiHidden/>
    <w:unhideWhenUsed/>
    <w:rsid w:val="00CD2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2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2024-11-13T08:12:00Z</cp:lastPrinted>
  <dcterms:created xsi:type="dcterms:W3CDTF">2024-11-13T08:12:00Z</dcterms:created>
  <dcterms:modified xsi:type="dcterms:W3CDTF">2024-11-13T08:12:00Z</dcterms:modified>
</cp:coreProperties>
</file>