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04A1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7453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7453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7453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7453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7453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7453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7453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7453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4534" w:rsidRPr="007B107C" w:rsidTr="0015705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74534" w:rsidRPr="007B107C" w:rsidRDefault="00174534" w:rsidP="0015705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74534" w:rsidRPr="007B107C" w:rsidRDefault="00174534" w:rsidP="0015705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7453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7453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7453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74534" w:rsidRPr="007B107C" w:rsidRDefault="00174534" w:rsidP="0015705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74534" w:rsidRPr="007B107C" w:rsidRDefault="00174534" w:rsidP="0015705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74534" w:rsidRPr="007B107C" w:rsidRDefault="00174534" w:rsidP="0015705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7453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7453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UMG "Kotwica" -4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74534" w:rsidRPr="0017453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74534" w:rsidRPr="0017453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534" w:rsidRDefault="00174534" w:rsidP="00174534">
      <w:pPr>
        <w:spacing w:after="0" w:line="240" w:lineRule="auto"/>
      </w:pPr>
      <w:r>
        <w:separator/>
      </w:r>
    </w:p>
  </w:endnote>
  <w:endnote w:type="continuationSeparator" w:id="0">
    <w:p w:rsidR="00174534" w:rsidRDefault="00174534" w:rsidP="0017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534" w:rsidRDefault="00174534" w:rsidP="00174534">
      <w:pPr>
        <w:spacing w:after="0" w:line="240" w:lineRule="auto"/>
      </w:pPr>
      <w:r>
        <w:separator/>
      </w:r>
    </w:p>
  </w:footnote>
  <w:footnote w:type="continuationSeparator" w:id="0">
    <w:p w:rsidR="00174534" w:rsidRDefault="00174534" w:rsidP="00174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534" w:rsidRDefault="0017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A23"/>
    <w:rsid w:val="00174534"/>
    <w:rsid w:val="002621C4"/>
    <w:rsid w:val="007B107C"/>
    <w:rsid w:val="007C7D43"/>
    <w:rsid w:val="00843802"/>
    <w:rsid w:val="008750B3"/>
    <w:rsid w:val="00BB7A23"/>
    <w:rsid w:val="00C31816"/>
    <w:rsid w:val="00F0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D33EF1C-57F3-4055-AAB1-F02EAE59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45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534"/>
  </w:style>
  <w:style w:type="paragraph" w:styleId="Stopka">
    <w:name w:val="footer"/>
    <w:basedOn w:val="Normalny"/>
    <w:link w:val="StopkaZnak"/>
    <w:uiPriority w:val="99"/>
    <w:unhideWhenUsed/>
    <w:rsid w:val="001745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534"/>
  </w:style>
  <w:style w:type="paragraph" w:styleId="Tekstdymka">
    <w:name w:val="Balloon Text"/>
    <w:basedOn w:val="Normalny"/>
    <w:link w:val="TekstdymkaZnak"/>
    <w:uiPriority w:val="99"/>
    <w:semiHidden/>
    <w:unhideWhenUsed/>
    <w:rsid w:val="00F04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2024-11-12T11:58:00Z</cp:lastPrinted>
  <dcterms:created xsi:type="dcterms:W3CDTF">2024-11-12T11:58:00Z</dcterms:created>
  <dcterms:modified xsi:type="dcterms:W3CDTF">2024-11-12T11:58:00Z</dcterms:modified>
</cp:coreProperties>
</file>