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E421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96E0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6E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96E0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6E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6E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96E0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6E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6E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6E0B" w:rsidRPr="007B107C" w:rsidTr="000345E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96E0B" w:rsidRPr="007B107C" w:rsidRDefault="00996E0B" w:rsidP="000345E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96E0B" w:rsidRPr="007B107C" w:rsidRDefault="00996E0B" w:rsidP="000345E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6E0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96E0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96E0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96E0B" w:rsidRPr="007B107C" w:rsidRDefault="00996E0B" w:rsidP="000345E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96E0B" w:rsidRPr="007B107C" w:rsidRDefault="00996E0B" w:rsidP="000345E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96E0B" w:rsidRPr="007B107C" w:rsidRDefault="00996E0B" w:rsidP="000345E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96E0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96E0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 dla Wydziału Elektrycznego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96E0B" w:rsidRPr="00996E0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96E0B" w:rsidRPr="00996E0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E0B" w:rsidRDefault="00996E0B" w:rsidP="00996E0B">
      <w:pPr>
        <w:spacing w:after="0" w:line="240" w:lineRule="auto"/>
      </w:pPr>
      <w:r>
        <w:separator/>
      </w:r>
    </w:p>
  </w:endnote>
  <w:endnote w:type="continuationSeparator" w:id="0">
    <w:p w:rsidR="00996E0B" w:rsidRDefault="00996E0B" w:rsidP="00996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E0B" w:rsidRDefault="00996E0B" w:rsidP="00996E0B">
      <w:pPr>
        <w:spacing w:after="0" w:line="240" w:lineRule="auto"/>
      </w:pPr>
      <w:r>
        <w:separator/>
      </w:r>
    </w:p>
  </w:footnote>
  <w:footnote w:type="continuationSeparator" w:id="0">
    <w:p w:rsidR="00996E0B" w:rsidRDefault="00996E0B" w:rsidP="00996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E0B" w:rsidRDefault="00996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342"/>
    <w:rsid w:val="002621C4"/>
    <w:rsid w:val="004E4216"/>
    <w:rsid w:val="007B107C"/>
    <w:rsid w:val="007C7D43"/>
    <w:rsid w:val="00843802"/>
    <w:rsid w:val="008750B3"/>
    <w:rsid w:val="00996E0B"/>
    <w:rsid w:val="00C31816"/>
    <w:rsid w:val="00CC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3DA5EE8-082B-49CB-AAA9-A64A16B7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6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6E0B"/>
  </w:style>
  <w:style w:type="paragraph" w:styleId="Stopka">
    <w:name w:val="footer"/>
    <w:basedOn w:val="Normalny"/>
    <w:link w:val="StopkaZnak"/>
    <w:uiPriority w:val="99"/>
    <w:unhideWhenUsed/>
    <w:rsid w:val="00996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6E0B"/>
  </w:style>
  <w:style w:type="paragraph" w:styleId="Tekstdymka">
    <w:name w:val="Balloon Text"/>
    <w:basedOn w:val="Normalny"/>
    <w:link w:val="TekstdymkaZnak"/>
    <w:uiPriority w:val="99"/>
    <w:semiHidden/>
    <w:unhideWhenUsed/>
    <w:rsid w:val="004E4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2024-11-12T08:34:00Z</cp:lastPrinted>
  <dcterms:created xsi:type="dcterms:W3CDTF">2024-11-12T08:35:00Z</dcterms:created>
  <dcterms:modified xsi:type="dcterms:W3CDTF">2024-11-12T08:35:00Z</dcterms:modified>
</cp:coreProperties>
</file>