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DE2C47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B1300E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B1300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B1300E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B1300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B1300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B1300E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B1300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B1300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1300E" w:rsidRPr="007B107C" w:rsidTr="00F564C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1300E" w:rsidRPr="007B107C" w:rsidRDefault="00B1300E" w:rsidP="00F564CB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B1300E" w:rsidRPr="007B107C" w:rsidRDefault="00B1300E" w:rsidP="00F564CB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1300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B1300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B1300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B1300E" w:rsidRPr="007B107C" w:rsidRDefault="00B1300E" w:rsidP="00F564CB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B1300E" w:rsidRPr="007B107C" w:rsidRDefault="00B1300E" w:rsidP="00F564CB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B1300E" w:rsidRPr="007B107C" w:rsidRDefault="00B1300E" w:rsidP="00F564CB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B1300E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B1300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Usługa prania, dezynfekcji i maglowania tekstyliów na potrzeby UMG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B1300E" w:rsidRPr="00B1300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CRZP/147/2024/AZP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B1300E" w:rsidRPr="00B1300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300E" w:rsidRDefault="00B1300E" w:rsidP="00B1300E">
      <w:pPr>
        <w:spacing w:after="0" w:line="240" w:lineRule="auto"/>
      </w:pPr>
      <w:r>
        <w:separator/>
      </w:r>
    </w:p>
  </w:endnote>
  <w:endnote w:type="continuationSeparator" w:id="0">
    <w:p w:rsidR="00B1300E" w:rsidRDefault="00B1300E" w:rsidP="00B130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00E" w:rsidRDefault="00B130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00E" w:rsidRDefault="00B1300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00E" w:rsidRDefault="00B130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300E" w:rsidRDefault="00B1300E" w:rsidP="00B1300E">
      <w:pPr>
        <w:spacing w:after="0" w:line="240" w:lineRule="auto"/>
      </w:pPr>
      <w:r>
        <w:separator/>
      </w:r>
    </w:p>
  </w:footnote>
  <w:footnote w:type="continuationSeparator" w:id="0">
    <w:p w:rsidR="00B1300E" w:rsidRDefault="00B1300E" w:rsidP="00B130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00E" w:rsidRDefault="00B130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00E" w:rsidRDefault="00B130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00E" w:rsidRDefault="00B130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990"/>
    <w:rsid w:val="002621C4"/>
    <w:rsid w:val="007B107C"/>
    <w:rsid w:val="007C7D43"/>
    <w:rsid w:val="00843802"/>
    <w:rsid w:val="008750B3"/>
    <w:rsid w:val="00B1300E"/>
    <w:rsid w:val="00BC7990"/>
    <w:rsid w:val="00C31816"/>
    <w:rsid w:val="00DE2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EDB3B68A-536B-4C97-A9F1-57CA52712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130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300E"/>
  </w:style>
  <w:style w:type="paragraph" w:styleId="Stopka">
    <w:name w:val="footer"/>
    <w:basedOn w:val="Normalny"/>
    <w:link w:val="StopkaZnak"/>
    <w:uiPriority w:val="99"/>
    <w:unhideWhenUsed/>
    <w:rsid w:val="00B130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30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2024-11-12T09:02:00Z</cp:lastPrinted>
  <dcterms:created xsi:type="dcterms:W3CDTF">2024-11-12T09:02:00Z</dcterms:created>
  <dcterms:modified xsi:type="dcterms:W3CDTF">2024-11-12T09:02:00Z</dcterms:modified>
</cp:coreProperties>
</file>