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2738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F2738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27389">
        <w:rPr>
          <w:rFonts w:ascii="Arial" w:hAnsi="Arial" w:cs="Arial"/>
        </w:rPr>
        <w:t>2024-11-07</w:t>
      </w:r>
    </w:p>
    <w:p w:rsidR="00081D13" w:rsidRPr="00353FDC" w:rsidRDefault="00F2738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27389">
        <w:rPr>
          <w:rFonts w:ascii="Arial" w:hAnsi="Arial" w:cs="Arial"/>
          <w:b/>
          <w:bCs/>
        </w:rPr>
        <w:t>Politechnika Częstochowska</w:t>
      </w:r>
    </w:p>
    <w:p w:rsidR="00081D13" w:rsidRPr="00353FDC" w:rsidRDefault="00F27389" w:rsidP="00081D13">
      <w:pPr>
        <w:spacing w:line="360" w:lineRule="auto"/>
        <w:ind w:right="3969"/>
        <w:rPr>
          <w:rFonts w:ascii="Arial" w:hAnsi="Arial" w:cs="Arial"/>
        </w:rPr>
      </w:pPr>
      <w:r w:rsidRPr="00F2738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27389">
        <w:rPr>
          <w:rFonts w:ascii="Arial" w:hAnsi="Arial" w:cs="Arial"/>
        </w:rPr>
        <w:t>69</w:t>
      </w:r>
    </w:p>
    <w:p w:rsidR="00081D13" w:rsidRPr="00353FDC" w:rsidRDefault="00F27389" w:rsidP="00081D13">
      <w:pPr>
        <w:ind w:right="3969"/>
        <w:rPr>
          <w:rFonts w:ascii="Arial" w:hAnsi="Arial" w:cs="Arial"/>
        </w:rPr>
      </w:pPr>
      <w:r w:rsidRPr="00F2738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27389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B8599D" w:rsidRDefault="00B8599D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2738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7389">
              <w:rPr>
                <w:rFonts w:ascii="Arial" w:hAnsi="Arial" w:cs="Arial"/>
                <w:bCs/>
              </w:rPr>
              <w:t>Dostawa zestawu komputerowego do symulacji procesów spawalniczych dla Wydziału Inżynierii Mechanicznej Politechniki Częstochowskiej</w:t>
            </w:r>
          </w:p>
        </w:tc>
      </w:tr>
      <w:tr w:rsidR="00F27389" w:rsidRPr="00353FDC" w:rsidTr="001E5746">
        <w:tc>
          <w:tcPr>
            <w:tcW w:w="2269" w:type="dxa"/>
            <w:shd w:val="clear" w:color="auto" w:fill="auto"/>
          </w:tcPr>
          <w:p w:rsidR="00F27389" w:rsidRPr="00353FDC" w:rsidRDefault="00F27389" w:rsidP="001E57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27389" w:rsidRPr="00353FDC" w:rsidRDefault="00F27389" w:rsidP="001E57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7389">
              <w:rPr>
                <w:rFonts w:ascii="Arial" w:hAnsi="Arial" w:cs="Arial"/>
                <w:bCs/>
              </w:rPr>
              <w:t>RK-NZ.261.69.2024.MM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27389" w:rsidRPr="00F2738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27389" w:rsidRPr="00F27389">
        <w:rPr>
          <w:rFonts w:ascii="Arial" w:hAnsi="Arial" w:cs="Arial"/>
        </w:rPr>
        <w:t>(</w:t>
      </w:r>
      <w:proofErr w:type="spellStart"/>
      <w:r w:rsidR="00F27389" w:rsidRPr="00F27389">
        <w:rPr>
          <w:rFonts w:ascii="Arial" w:hAnsi="Arial" w:cs="Arial"/>
        </w:rPr>
        <w:t>t.j</w:t>
      </w:r>
      <w:proofErr w:type="spellEnd"/>
      <w:r w:rsidR="00F27389" w:rsidRPr="00F27389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27389" w:rsidRPr="00E1738E" w:rsidTr="001E57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27389" w:rsidRDefault="00F27389" w:rsidP="001E574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27389">
              <w:rPr>
                <w:rFonts w:ascii="Arial" w:hAnsi="Arial" w:cs="Arial"/>
                <w:b/>
              </w:rPr>
              <w:lastRenderedPageBreak/>
              <w:t>PIXEL Centrum Komputerowe Tomasz Dziedzic</w:t>
            </w:r>
          </w:p>
          <w:p w:rsidR="00F27389" w:rsidRPr="00AC1F4A" w:rsidRDefault="00F27389" w:rsidP="001E574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27389">
              <w:rPr>
                <w:rFonts w:ascii="Arial" w:hAnsi="Arial" w:cs="Arial"/>
                <w:bCs/>
              </w:rPr>
              <w:t>Wolica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27389">
              <w:rPr>
                <w:rFonts w:ascii="Arial" w:hAnsi="Arial" w:cs="Arial"/>
                <w:bCs/>
              </w:rPr>
              <w:t>60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27389" w:rsidRPr="00E1738E" w:rsidRDefault="00F27389" w:rsidP="001E574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27389">
              <w:rPr>
                <w:rFonts w:ascii="Arial" w:hAnsi="Arial" w:cs="Arial"/>
                <w:bCs/>
              </w:rPr>
              <w:t>28-232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27389">
              <w:rPr>
                <w:rFonts w:ascii="Arial" w:hAnsi="Arial" w:cs="Arial"/>
                <w:bCs/>
              </w:rPr>
              <w:t>Łubnice</w:t>
            </w:r>
          </w:p>
          <w:p w:rsidR="00F27389" w:rsidRPr="00BC506C" w:rsidRDefault="00F27389" w:rsidP="001E574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27389">
              <w:rPr>
                <w:rFonts w:ascii="Arial" w:hAnsi="Arial" w:cs="Arial"/>
                <w:b/>
              </w:rPr>
              <w:t>10 129.05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27389" w:rsidRPr="00E1738E" w:rsidRDefault="00F27389" w:rsidP="001E574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8599D" w:rsidRDefault="00F27389" w:rsidP="001E574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2738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F27389" w:rsidRPr="00B8599D" w:rsidRDefault="00F27389" w:rsidP="00B8599D"/>
        </w:tc>
      </w:tr>
    </w:tbl>
    <w:p w:rsidR="00081D13" w:rsidRPr="00B8599D" w:rsidRDefault="00081D13" w:rsidP="00B8599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8599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8599D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984"/>
        <w:gridCol w:w="1985"/>
      </w:tblGrid>
      <w:tr w:rsidR="00B8599D" w:rsidRPr="00B8599D" w:rsidTr="00B8599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8599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B8599D" w:rsidRPr="00B8599D" w:rsidRDefault="00B8599D" w:rsidP="00B8599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8599D" w:rsidRPr="00B8599D" w:rsidTr="00B8599D">
        <w:tc>
          <w:tcPr>
            <w:tcW w:w="851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B8599D" w:rsidRPr="00B8599D" w:rsidRDefault="00B8599D" w:rsidP="00B859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599D">
              <w:rPr>
                <w:rFonts w:ascii="Arial" w:hAnsi="Arial" w:cs="Arial"/>
                <w:b/>
                <w:sz w:val="24"/>
                <w:szCs w:val="24"/>
              </w:rPr>
              <w:t>PIXEL Centrum Komputerowe Tomasz Dziedzic</w:t>
            </w:r>
          </w:p>
          <w:p w:rsidR="00B8599D" w:rsidRPr="00B8599D" w:rsidRDefault="00B8599D" w:rsidP="00B859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Wolica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>60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599D" w:rsidRPr="00B8599D" w:rsidRDefault="00B8599D" w:rsidP="00B859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28-232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>Łubnice</w:t>
            </w:r>
          </w:p>
        </w:tc>
        <w:tc>
          <w:tcPr>
            <w:tcW w:w="1984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8599D" w:rsidRPr="00B8599D" w:rsidTr="00B8599D">
        <w:tc>
          <w:tcPr>
            <w:tcW w:w="851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B8599D" w:rsidRPr="00B8599D" w:rsidRDefault="00B8599D" w:rsidP="00B859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599D">
              <w:rPr>
                <w:rFonts w:ascii="Arial" w:hAnsi="Arial" w:cs="Arial"/>
                <w:b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b/>
                <w:sz w:val="24"/>
                <w:szCs w:val="24"/>
              </w:rPr>
              <w:t>Karol Kowalski, Łukasz Kowalski</w:t>
            </w:r>
          </w:p>
          <w:p w:rsidR="00B8599D" w:rsidRPr="00B8599D" w:rsidRDefault="00B8599D" w:rsidP="00B859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Aa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Niepodległości 41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599D" w:rsidRPr="00B8599D" w:rsidRDefault="00B8599D" w:rsidP="00B859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984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85,43</w:t>
            </w:r>
          </w:p>
        </w:tc>
        <w:tc>
          <w:tcPr>
            <w:tcW w:w="1985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85,43</w:t>
            </w:r>
          </w:p>
        </w:tc>
      </w:tr>
      <w:tr w:rsidR="00B8599D" w:rsidRPr="00B8599D" w:rsidTr="00B8599D">
        <w:tc>
          <w:tcPr>
            <w:tcW w:w="851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B8599D" w:rsidRPr="00B8599D" w:rsidRDefault="00B8599D" w:rsidP="00B859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599D">
              <w:rPr>
                <w:rFonts w:ascii="Arial" w:hAnsi="Arial" w:cs="Arial"/>
                <w:b/>
                <w:sz w:val="24"/>
                <w:szCs w:val="24"/>
              </w:rPr>
              <w:t xml:space="preserve">Web-Profit Maciej </w:t>
            </w:r>
            <w:proofErr w:type="spellStart"/>
            <w:r w:rsidRPr="00B8599D">
              <w:rPr>
                <w:rFonts w:ascii="Arial" w:hAnsi="Arial" w:cs="Arial"/>
                <w:b/>
                <w:sz w:val="24"/>
                <w:szCs w:val="24"/>
              </w:rPr>
              <w:t>Kuźlik</w:t>
            </w:r>
            <w:proofErr w:type="spellEnd"/>
          </w:p>
          <w:p w:rsidR="00B8599D" w:rsidRPr="00B8599D" w:rsidRDefault="00B8599D" w:rsidP="00B859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Spokojna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599D" w:rsidRPr="00B8599D" w:rsidRDefault="00B8599D" w:rsidP="00B859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41-940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>Piekary Śląskie</w:t>
            </w:r>
          </w:p>
        </w:tc>
        <w:tc>
          <w:tcPr>
            <w:tcW w:w="1984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79,07</w:t>
            </w:r>
          </w:p>
        </w:tc>
        <w:tc>
          <w:tcPr>
            <w:tcW w:w="1985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79,07</w:t>
            </w:r>
          </w:p>
        </w:tc>
      </w:tr>
      <w:tr w:rsidR="00B8599D" w:rsidRPr="00B8599D" w:rsidTr="00B8599D">
        <w:tc>
          <w:tcPr>
            <w:tcW w:w="851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B8599D" w:rsidRPr="00B8599D" w:rsidRDefault="00B8599D" w:rsidP="00B859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8599D">
              <w:rPr>
                <w:rFonts w:ascii="Arial" w:hAnsi="Arial" w:cs="Arial"/>
                <w:b/>
                <w:sz w:val="24"/>
                <w:szCs w:val="24"/>
              </w:rPr>
              <w:t>Bincom Joanna Patrzyk Spółka Jawna</w:t>
            </w:r>
          </w:p>
          <w:p w:rsidR="00B8599D" w:rsidRPr="00B8599D" w:rsidRDefault="00B8599D" w:rsidP="00B859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ul. Ogrodowa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8599D" w:rsidRPr="00B8599D" w:rsidRDefault="00B8599D" w:rsidP="00B859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8599D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8599D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984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B8599D" w:rsidRPr="00B8599D" w:rsidRDefault="00B8599D" w:rsidP="00B859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599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B859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C44" w:rsidRDefault="00971C44">
      <w:r>
        <w:separator/>
      </w:r>
    </w:p>
  </w:endnote>
  <w:endnote w:type="continuationSeparator" w:id="0">
    <w:p w:rsidR="00971C44" w:rsidRDefault="0097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389" w:rsidRDefault="00F273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99D" w:rsidRDefault="00B8599D" w:rsidP="00B8599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599D" w:rsidTr="001E5746">
      <w:tc>
        <w:tcPr>
          <w:tcW w:w="0" w:type="auto"/>
          <w:shd w:val="clear" w:color="auto" w:fill="auto"/>
          <w:vAlign w:val="center"/>
        </w:tcPr>
        <w:p w:rsidR="00B8599D" w:rsidRPr="00B44D15" w:rsidRDefault="00B8599D" w:rsidP="00B8599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599D" w:rsidRPr="00B7388A" w:rsidRDefault="00B8599D" w:rsidP="00B8599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8599D" w:rsidRPr="00AB1BF2" w:rsidRDefault="00B8599D" w:rsidP="00B8599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599D" w:rsidRPr="0099535B" w:rsidRDefault="00B8599D" w:rsidP="00B8599D">
          <w:pPr>
            <w:pStyle w:val="Bezodstpw"/>
            <w:jc w:val="center"/>
            <w:rPr>
              <w:noProof/>
            </w:rPr>
          </w:pPr>
        </w:p>
      </w:tc>
    </w:tr>
  </w:tbl>
  <w:p w:rsidR="00B8599D" w:rsidRPr="008F758E" w:rsidRDefault="00B8599D" w:rsidP="00B8599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8599D" w:rsidRPr="008F758E" w:rsidRDefault="00B8599D" w:rsidP="00B8599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8599D" w:rsidRPr="00D57C24" w:rsidRDefault="00B8599D" w:rsidP="00B8599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8599D" w:rsidRPr="00B7388A" w:rsidRDefault="00B8599D" w:rsidP="00B8599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389" w:rsidRDefault="00F273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C44" w:rsidRDefault="00971C44">
      <w:r>
        <w:separator/>
      </w:r>
    </w:p>
  </w:footnote>
  <w:footnote w:type="continuationSeparator" w:id="0">
    <w:p w:rsidR="00971C44" w:rsidRDefault="00971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389" w:rsidRDefault="00F273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99D" w:rsidRPr="0062295F" w:rsidRDefault="00B8599D" w:rsidP="00B859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27389" w:rsidRDefault="00F273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389" w:rsidRDefault="00F273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C4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1C44"/>
    <w:rsid w:val="0097748A"/>
    <w:rsid w:val="009F0E5C"/>
    <w:rsid w:val="00A029B8"/>
    <w:rsid w:val="00A17CDB"/>
    <w:rsid w:val="00AA02AC"/>
    <w:rsid w:val="00B32D12"/>
    <w:rsid w:val="00B464D3"/>
    <w:rsid w:val="00B8185B"/>
    <w:rsid w:val="00B8599D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738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BBF26EA"/>
  <w15:chartTrackingRefBased/>
  <w15:docId w15:val="{06367028-A7D2-4F60-ADCE-D9CE4DB6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8599D"/>
    <w:rPr>
      <w:sz w:val="24"/>
      <w:szCs w:val="24"/>
    </w:rPr>
  </w:style>
  <w:style w:type="paragraph" w:styleId="Bezodstpw">
    <w:name w:val="No Spacing"/>
    <w:uiPriority w:val="1"/>
    <w:qFormat/>
    <w:rsid w:val="00B8599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2024-11-07T13:10:00Z</cp:lastPrinted>
  <dcterms:created xsi:type="dcterms:W3CDTF">2024-11-07T13:10:00Z</dcterms:created>
  <dcterms:modified xsi:type="dcterms:W3CDTF">2024-11-07T13:10:00Z</dcterms:modified>
</cp:coreProperties>
</file>